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1DE0" w14:textId="0B96F1A3" w:rsidR="00A050F9" w:rsidRDefault="000A3D77"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bookmarkStart w:id="0" w:name="_GoBack"/>
      <w:bookmarkEnd w:id="0"/>
      <w:r>
        <w:rPr>
          <w:noProof/>
        </w:rPr>
        <w:drawing>
          <wp:anchor distT="0" distB="0" distL="114300" distR="114300" simplePos="0" relativeHeight="251690496" behindDoc="0" locked="0" layoutInCell="1" allowOverlap="1" wp14:anchorId="4D1681EF" wp14:editId="73839213">
            <wp:simplePos x="0" y="0"/>
            <wp:positionH relativeFrom="page">
              <wp:posOffset>5600700</wp:posOffset>
            </wp:positionH>
            <wp:positionV relativeFrom="page">
              <wp:posOffset>5029200</wp:posOffset>
            </wp:positionV>
            <wp:extent cx="1714500" cy="1714500"/>
            <wp:effectExtent l="0" t="0" r="12700" b="0"/>
            <wp:wrapThrough wrapText="bothSides">
              <wp:wrapPolygon edited="0">
                <wp:start x="8000" y="1920"/>
                <wp:lineTo x="5440" y="3520"/>
                <wp:lineTo x="1920" y="6400"/>
                <wp:lineTo x="320" y="14400"/>
                <wp:lineTo x="320" y="16000"/>
                <wp:lineTo x="640" y="17920"/>
                <wp:lineTo x="1600" y="19200"/>
                <wp:lineTo x="15680" y="19200"/>
                <wp:lineTo x="18560" y="17920"/>
                <wp:lineTo x="21440" y="14080"/>
                <wp:lineTo x="21440" y="12800"/>
                <wp:lineTo x="19520" y="7040"/>
                <wp:lineTo x="14720" y="3200"/>
                <wp:lineTo x="12800" y="1920"/>
                <wp:lineTo x="8000" y="1920"/>
              </wp:wrapPolygon>
            </wp:wrapThrough>
            <wp:docPr id="907" name="Picture 907" descr="Macintosh HD:Users:svarvaro:Desktop:jrderbyphotosanddocs:CCJRD-RGB-1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arvaro:Desktop:jrderbyphotosanddocs:CCJRD-RGB-1Color.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0" locked="0" layoutInCell="1" allowOverlap="1" wp14:anchorId="1987E475" wp14:editId="0D54123B">
                <wp:simplePos x="0" y="0"/>
                <wp:positionH relativeFrom="page">
                  <wp:posOffset>3139440</wp:posOffset>
                </wp:positionH>
                <wp:positionV relativeFrom="page">
                  <wp:posOffset>4787900</wp:posOffset>
                </wp:positionV>
                <wp:extent cx="3456305" cy="814705"/>
                <wp:effectExtent l="0" t="0" r="0" b="23495"/>
                <wp:wrapTight wrapText="bothSides">
                  <wp:wrapPolygon edited="0">
                    <wp:start x="159" y="0"/>
                    <wp:lineTo x="159" y="21549"/>
                    <wp:lineTo x="21271" y="21549"/>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1470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6F0A6B9" w14:textId="77777777" w:rsidR="009F451B" w:rsidRDefault="009F451B" w:rsidP="00A050F9">
                            <w:pPr>
                              <w:pStyle w:val="Heading2"/>
                            </w:pPr>
                            <w:r>
                              <w:t>There are many ways you can support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247.2pt;margin-top:377pt;width:272.15pt;height:64.1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" filled="f" fillcolor="#b3cfff" stroked="f" strokecolor="#b3cfff" strokeweight="1.5pt">
                <v:fill color2="#3f80cd" focus="100%" type="gradient">
                  <o:fill v:ext="view" type="gradientUnscaled"/>
                </v:fill>
                <v:textbox inset=",0,,0">
                  <w:txbxContent>
                    <w:p w14:paraId="36F0A6B9" w14:textId="77777777" w:rsidR="009F451B" w:rsidRDefault="009F451B" w:rsidP="00A050F9">
                      <w:pPr>
                        <w:pStyle w:val="Heading2"/>
                      </w:pPr>
                      <w:r>
                        <w:t>There are many ways you can support us</w:t>
                      </w:r>
                    </w:p>
                  </w:txbxContent>
                </v:textbox>
                <w10:wrap type="tight" anchorx="page" anchory="page"/>
              </v:shape>
            </w:pict>
          </mc:Fallback>
        </mc:AlternateContent>
      </w:r>
      <w:r w:rsidR="00810037">
        <w:rPr>
          <w:noProof/>
        </w:rPr>
        <mc:AlternateContent>
          <mc:Choice Requires="wpg">
            <w:drawing>
              <wp:anchor distT="0" distB="0" distL="114300" distR="114300" simplePos="0" relativeHeight="251688448" behindDoc="0" locked="0" layoutInCell="1" allowOverlap="1" wp14:anchorId="404FC66A" wp14:editId="772C1BF8">
                <wp:simplePos x="0" y="0"/>
                <wp:positionH relativeFrom="page">
                  <wp:posOffset>548640</wp:posOffset>
                </wp:positionH>
                <wp:positionV relativeFrom="page">
                  <wp:posOffset>5528945</wp:posOffset>
                </wp:positionV>
                <wp:extent cx="6661785" cy="2192655"/>
                <wp:effectExtent l="0" t="0" r="0" b="17145"/>
                <wp:wrapThrough wrapText="bothSides">
                  <wp:wrapPolygon edited="0">
                    <wp:start x="82" y="0"/>
                    <wp:lineTo x="82" y="21519"/>
                    <wp:lineTo x="21413" y="21519"/>
                    <wp:lineTo x="21413" y="0"/>
                    <wp:lineTo x="82" y="0"/>
                  </wp:wrapPolygon>
                </wp:wrapThrough>
                <wp:docPr id="20" name="Group 20"/>
                <wp:cNvGraphicFramePr/>
                <a:graphic xmlns:a="http://schemas.openxmlformats.org/drawingml/2006/main">
                  <a:graphicData uri="http://schemas.microsoft.com/office/word/2010/wordprocessingGroup">
                    <wpg:wgp>
                      <wpg:cNvGrpSpPr/>
                      <wpg:grpSpPr>
                        <a:xfrm>
                          <a:off x="0" y="0"/>
                          <a:ext cx="6661785" cy="2192655"/>
                          <a:chOff x="0" y="0"/>
                          <a:chExt cx="6661785" cy="2192655"/>
                        </a:xfrm>
                        <a:extLst>
                          <a:ext uri="{0CCBE362-F206-4b92-989A-16890622DB6E}">
                            <ma14:wrappingTextBoxFlag xmlns:ma14="http://schemas.microsoft.com/office/mac/drawingml/2011/main" val="1"/>
                          </a:ext>
                        </a:extLst>
                      </wpg:grpSpPr>
                      <wps:wsp>
                        <wps:cNvPr id="915" name="Text Box 1511"/>
                        <wps:cNvSpPr txBox="1">
                          <a:spLocks noChangeArrowheads="1"/>
                        </wps:cNvSpPr>
                        <wps:spPr bwMode="auto">
                          <a:xfrm>
                            <a:off x="0" y="0"/>
                            <a:ext cx="6661785" cy="219265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3" name="Text Box 13"/>
                        <wps:cNvSpPr txBox="1"/>
                        <wps:spPr>
                          <a:xfrm>
                            <a:off x="91440" y="0"/>
                            <a:ext cx="4950460" cy="252095"/>
                          </a:xfrm>
                          <a:prstGeom prst="rect">
                            <a:avLst/>
                          </a:prstGeom>
                          <a:noFill/>
                          <a:ln>
                            <a:noFill/>
                          </a:ln>
                          <a:effectLst/>
                          <a:extLst>
                            <a:ext uri="{C572A759-6A51-4108-AA02-DFA0A04FC94B}">
                              <ma14:wrappingTextBoxFlag xmlns:ma14="http://schemas.microsoft.com/office/mac/drawingml/2011/main"/>
                            </a:ext>
                          </a:extLst>
                        </wps:spPr>
                        <wps:txbx id="2">
                          <w:txbxContent>
                            <w:p w14:paraId="6221ADFB" w14:textId="77777777" w:rsidR="009F451B" w:rsidRDefault="009F451B" w:rsidP="000A3D77">
                              <w:pPr>
                                <w:pStyle w:val="BodyText"/>
                                <w:numPr>
                                  <w:ilvl w:val="0"/>
                                  <w:numId w:val="14"/>
                                </w:numPr>
                                <w:spacing w:line="240" w:lineRule="auto"/>
                                <w:rPr>
                                  <w:sz w:val="32"/>
                                  <w:szCs w:val="32"/>
                                </w:rPr>
                              </w:pPr>
                              <w:r>
                                <w:rPr>
                                  <w:sz w:val="32"/>
                                  <w:szCs w:val="32"/>
                                </w:rPr>
                                <w:t xml:space="preserve">Donate to support new skaters and the purchase of loner gear for our Rental Program </w:t>
                              </w:r>
                            </w:p>
                            <w:p w14:paraId="411C65D4" w14:textId="77777777" w:rsidR="009F451B" w:rsidRDefault="009F451B" w:rsidP="000A3D77">
                              <w:pPr>
                                <w:pStyle w:val="BodyText"/>
                                <w:numPr>
                                  <w:ilvl w:val="0"/>
                                  <w:numId w:val="14"/>
                                </w:numPr>
                                <w:spacing w:line="240" w:lineRule="auto"/>
                                <w:rPr>
                                  <w:sz w:val="32"/>
                                  <w:szCs w:val="32"/>
                                </w:rPr>
                              </w:pPr>
                              <w:r>
                                <w:rPr>
                                  <w:sz w:val="32"/>
                                  <w:szCs w:val="32"/>
                                </w:rPr>
                                <w:t>Become a media sponsor.  All media we produce (i.e. websites, instagram, facebook) will showcase your support</w:t>
                              </w:r>
                            </w:p>
                            <w:p w14:paraId="797B4237" w14:textId="77777777" w:rsidR="009F451B" w:rsidRPr="000A3D77" w:rsidRDefault="009F451B" w:rsidP="000A3D77">
                              <w:pPr>
                                <w:pStyle w:val="BodyText"/>
                                <w:numPr>
                                  <w:ilvl w:val="0"/>
                                  <w:numId w:val="14"/>
                                </w:numPr>
                                <w:spacing w:line="240" w:lineRule="auto"/>
                                <w:rPr>
                                  <w:sz w:val="32"/>
                                  <w:szCs w:val="32"/>
                                </w:rPr>
                              </w:pPr>
                              <w:r>
                                <w:rPr>
                                  <w:sz w:val="32"/>
                                  <w:szCs w:val="32"/>
                                </w:rPr>
                                <w:t xml:space="preserve">Become one of the first physical sponsors and get a free t-shirt!  We will place your logo on our first edition CCJRD merchandise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50825"/>
                            <a:ext cx="4902200" cy="31623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565785"/>
                            <a:ext cx="4871720" cy="25146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815975"/>
                            <a:ext cx="4879340" cy="24003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054735"/>
                            <a:ext cx="6478905" cy="31623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369695"/>
                            <a:ext cx="6478905" cy="56705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27" style="position:absolute;margin-left:43.2pt;margin-top:435.35pt;width:524.55pt;height:172.65pt;z-index:251688448;mso-position-horizontal-relative:page;mso-position-vertical-relative:page" coordsize="6661785,2192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" mv:complextextbox="1">
                <v:shape id="Text Box 1511" o:spid="_x0000_s1028" type="#_x0000_t202" style="position:absolute;width:6661785;height:2192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VDxxAAA&#10;ANwAAAAPAAAAZHJzL2Rvd25yZXYueG1sRI9Ra8IwFIXfB/6HcIW9DE07sNjOKCIUhuxlbj/g0tw1&#10;weamNFmt/nozEPZ4OOd8h7PZTa4TIw3BelaQLzMQxI3XllsF31/1Yg0iRGSNnWdScKUAu+3saYOV&#10;9hf+pPEUW5EgHCpUYGLsKylDY8hhWPqeOHk/fnAYkxxaqQe8JLjr5GuWFdKh5bRgsKeDoeZ8+nUK&#10;6ul2s8eiKLn8qF+arr6GzB6Uep5P+zcQkab4H36037WCMl/B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VQ8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13" o:spid="_x0000_s1029" type="#_x0000_t202" style="position:absolute;left:91440;width:495046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w:p w14:paraId="6221ADFB" w14:textId="77777777" w:rsidR="009F451B" w:rsidRDefault="009F451B" w:rsidP="000A3D77">
                        <w:pPr>
                          <w:pStyle w:val="BodyText"/>
                          <w:numPr>
                            <w:ilvl w:val="0"/>
                            <w:numId w:val="14"/>
                          </w:numPr>
                          <w:spacing w:line="240" w:lineRule="auto"/>
                          <w:rPr>
                            <w:sz w:val="32"/>
                            <w:szCs w:val="32"/>
                          </w:rPr>
                        </w:pPr>
                        <w:r>
                          <w:rPr>
                            <w:sz w:val="32"/>
                            <w:szCs w:val="32"/>
                          </w:rPr>
                          <w:t xml:space="preserve">Donate to support new skaters and the purchase of loner gear for our Rental Program </w:t>
                        </w:r>
                      </w:p>
                      <w:p w14:paraId="411C65D4" w14:textId="77777777" w:rsidR="009F451B" w:rsidRDefault="009F451B" w:rsidP="000A3D77">
                        <w:pPr>
                          <w:pStyle w:val="BodyText"/>
                          <w:numPr>
                            <w:ilvl w:val="0"/>
                            <w:numId w:val="14"/>
                          </w:numPr>
                          <w:spacing w:line="240" w:lineRule="auto"/>
                          <w:rPr>
                            <w:sz w:val="32"/>
                            <w:szCs w:val="32"/>
                          </w:rPr>
                        </w:pPr>
                        <w:r>
                          <w:rPr>
                            <w:sz w:val="32"/>
                            <w:szCs w:val="32"/>
                          </w:rPr>
                          <w:t>Become a media sponsor.  All media we produce (i.e. websites, instagram, facebook) will showcase your support</w:t>
                        </w:r>
                      </w:p>
                      <w:p w14:paraId="797B4237" w14:textId="77777777" w:rsidR="009F451B" w:rsidRPr="000A3D77" w:rsidRDefault="009F451B" w:rsidP="000A3D77">
                        <w:pPr>
                          <w:pStyle w:val="BodyText"/>
                          <w:numPr>
                            <w:ilvl w:val="0"/>
                            <w:numId w:val="14"/>
                          </w:numPr>
                          <w:spacing w:line="240" w:lineRule="auto"/>
                          <w:rPr>
                            <w:sz w:val="32"/>
                            <w:szCs w:val="32"/>
                          </w:rPr>
                        </w:pPr>
                        <w:r>
                          <w:rPr>
                            <w:sz w:val="32"/>
                            <w:szCs w:val="32"/>
                          </w:rPr>
                          <w:t xml:space="preserve">Become one of the first physical sponsors and get a free t-shirt!  We will place your logo on our first edition CCJRD merchandise </w:t>
                        </w:r>
                      </w:p>
                    </w:txbxContent>
                  </v:textbox>
                </v:shape>
                <v:shape id="Text Box 14" o:spid="_x0000_s1030" type="#_x0000_t202" style="position:absolute;left:91440;top:250825;width:4902200;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1" type="#_x0000_t202" style="position:absolute;left:91440;top:565785;width:48717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2" type="#_x0000_t202" style="position:absolute;left:91440;top:815975;width:487934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3" type="#_x0000_t202" style="position:absolute;left:91440;top:1054735;width:6478905;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34" inset="0,0,0,0">
                    <w:txbxContent/>
                  </v:textbox>
                </v:shape>
                <v:shape id="_x0000_s1034" type="#_x0000_t202" style="position:absolute;left:91440;top:1369695;width:6478905;height:56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v:textbox>
                </v:shape>
                <w10:wrap type="through" anchorx="page" anchory="page"/>
              </v:group>
            </w:pict>
          </mc:Fallback>
        </mc:AlternateContent>
      </w:r>
      <w:r w:rsidR="00817446" w:rsidRPr="005F58CA">
        <w:rPr>
          <w:noProof/>
        </w:rPr>
        <mc:AlternateContent>
          <mc:Choice Requires="wps">
            <w:drawing>
              <wp:anchor distT="0" distB="0" distL="114300" distR="114300" simplePos="0" relativeHeight="251686400" behindDoc="0" locked="0" layoutInCell="1" allowOverlap="1" wp14:anchorId="182009AA" wp14:editId="50C1C422">
                <wp:simplePos x="0" y="0"/>
                <wp:positionH relativeFrom="page">
                  <wp:posOffset>847725</wp:posOffset>
                </wp:positionH>
                <wp:positionV relativeFrom="page">
                  <wp:posOffset>7716520</wp:posOffset>
                </wp:positionV>
                <wp:extent cx="1980565" cy="1951355"/>
                <wp:effectExtent l="0" t="25400" r="635" b="4445"/>
                <wp:wrapTight wrapText="bothSides">
                  <wp:wrapPolygon edited="0">
                    <wp:start x="16425" y="1200"/>
                    <wp:lineTo x="14070" y="-308"/>
                    <wp:lineTo x="8872" y="-857"/>
                    <wp:lineTo x="8068" y="646"/>
                    <wp:lineTo x="6198" y="-121"/>
                    <wp:lineTo x="3376" y="2637"/>
                    <wp:lineTo x="-31" y="7071"/>
                    <wp:lineTo x="-135" y="12693"/>
                    <wp:lineTo x="1341" y="16715"/>
                    <wp:lineTo x="2652" y="17752"/>
                    <wp:lineTo x="5273" y="19827"/>
                    <wp:lineTo x="6584" y="20865"/>
                    <wp:lineTo x="11393" y="21463"/>
                    <wp:lineTo x="12560" y="21316"/>
                    <wp:lineTo x="16400" y="20434"/>
                    <wp:lineTo x="17251" y="19325"/>
                    <wp:lineTo x="18492" y="18168"/>
                    <wp:lineTo x="22070" y="13512"/>
                    <wp:lineTo x="21392" y="11193"/>
                    <wp:lineTo x="22463" y="10258"/>
                    <wp:lineTo x="20842" y="5053"/>
                    <wp:lineTo x="19046" y="3275"/>
                    <wp:lineTo x="16425" y="1200"/>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1980565" cy="195135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106B0E3D" w14:textId="77777777" w:rsidR="009F451B" w:rsidRPr="00817446" w:rsidRDefault="009F451B" w:rsidP="005F58CA">
                            <w:pPr>
                              <w:jc w:val="center"/>
                              <w:rPr>
                                <w:rFonts w:asciiTheme="majorHAnsi" w:hAnsiTheme="majorHAnsi"/>
                                <w:b/>
                                <w:bCs/>
                                <w:color w:val="FFFFFF" w:themeColor="background1"/>
                                <w:spacing w:val="-8"/>
                                <w:sz w:val="36"/>
                                <w:szCs w:val="36"/>
                              </w:rPr>
                            </w:pPr>
                            <w:r>
                              <w:rPr>
                                <w:rFonts w:asciiTheme="majorHAnsi" w:hAnsiTheme="majorHAnsi"/>
                                <w:b/>
                                <w:bCs/>
                                <w:color w:val="FFFFFF" w:themeColor="background1"/>
                                <w:spacing w:val="-8"/>
                                <w:sz w:val="36"/>
                                <w:szCs w:val="36"/>
                              </w:rPr>
                              <w:t xml:space="preserve">CONTACT </w:t>
                            </w:r>
                            <w:r>
                              <w:rPr>
                                <w:rFonts w:asciiTheme="majorHAnsi" w:hAnsiTheme="majorHAnsi"/>
                                <w:b/>
                                <w:bCs/>
                                <w:color w:val="FFFFFF" w:themeColor="background1"/>
                                <w:spacing w:val="-8"/>
                                <w:sz w:val="36"/>
                                <w:szCs w:val="36"/>
                              </w:rPr>
                              <w:br/>
                              <w:t>INFO</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margin-left:66.75pt;margin-top:607.6pt;width:155.95pt;height:153.6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" adj="1780" fillcolor="#ff6700 [3206]" stroked="f" strokecolor="#b3cfff" strokeweight="1.5pt">
                <v:shadow opacity="42597f" mv:blur="38100f" offset="0,2pt"/>
                <o:lock v:ext="edit" aspectratio="t"/>
                <v:textbox inset="0,0,0,0">
                  <w:txbxContent>
                    <w:p w14:paraId="106B0E3D" w14:textId="77777777" w:rsidR="009F451B" w:rsidRPr="00817446" w:rsidRDefault="009F451B" w:rsidP="005F58CA">
                      <w:pPr>
                        <w:jc w:val="center"/>
                        <w:rPr>
                          <w:rFonts w:asciiTheme="majorHAnsi" w:hAnsiTheme="majorHAnsi"/>
                          <w:b/>
                          <w:bCs/>
                          <w:color w:val="FFFFFF" w:themeColor="background1"/>
                          <w:spacing w:val="-8"/>
                          <w:sz w:val="36"/>
                          <w:szCs w:val="36"/>
                        </w:rPr>
                      </w:pPr>
                      <w:r>
                        <w:rPr>
                          <w:rFonts w:asciiTheme="majorHAnsi" w:hAnsiTheme="majorHAnsi"/>
                          <w:b/>
                          <w:bCs/>
                          <w:color w:val="FFFFFF" w:themeColor="background1"/>
                          <w:spacing w:val="-8"/>
                          <w:sz w:val="36"/>
                          <w:szCs w:val="36"/>
                        </w:rPr>
                        <w:t xml:space="preserve">CONTACT </w:t>
                      </w:r>
                      <w:r>
                        <w:rPr>
                          <w:rFonts w:asciiTheme="majorHAnsi" w:hAnsiTheme="majorHAnsi"/>
                          <w:b/>
                          <w:bCs/>
                          <w:color w:val="FFFFFF" w:themeColor="background1"/>
                          <w:spacing w:val="-8"/>
                          <w:sz w:val="36"/>
                          <w:szCs w:val="36"/>
                        </w:rPr>
                        <w:br/>
                        <w:t>INFO</w:t>
                      </w:r>
                    </w:p>
                  </w:txbxContent>
                </v:textbox>
                <w10:wrap type="tight" anchorx="page" anchory="page"/>
              </v:shape>
            </w:pict>
          </mc:Fallback>
        </mc:AlternateContent>
      </w:r>
      <w:r w:rsidR="00810037">
        <w:rPr>
          <w:noProof/>
        </w:rPr>
        <mc:AlternateContent>
          <mc:Choice Requires="wpg">
            <w:drawing>
              <wp:anchor distT="0" distB="0" distL="114300" distR="114300" simplePos="0" relativeHeight="251639296" behindDoc="0" locked="0" layoutInCell="1" allowOverlap="1" wp14:anchorId="7092D769" wp14:editId="348E3A1F">
                <wp:simplePos x="0" y="0"/>
                <wp:positionH relativeFrom="page">
                  <wp:posOffset>2310765</wp:posOffset>
                </wp:positionH>
                <wp:positionV relativeFrom="page">
                  <wp:posOffset>7962265</wp:posOffset>
                </wp:positionV>
                <wp:extent cx="4899660" cy="1439545"/>
                <wp:effectExtent l="0" t="0" r="2540" b="8255"/>
                <wp:wrapThrough wrapText="bothSides">
                  <wp:wrapPolygon edited="0">
                    <wp:start x="0" y="0"/>
                    <wp:lineTo x="0" y="21343"/>
                    <wp:lineTo x="21499" y="21343"/>
                    <wp:lineTo x="21499"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4899660" cy="1439545"/>
                          <a:chOff x="0" y="0"/>
                          <a:chExt cx="4899660" cy="1439545"/>
                        </a:xfrm>
                        <a:extLst>
                          <a:ext uri="{0CCBE362-F206-4b92-989A-16890622DB6E}">
                            <ma14:wrappingTextBoxFlag xmlns:ma14="http://schemas.microsoft.com/office/mac/drawingml/2011/main" val="1"/>
                          </a:ext>
                        </a:extLst>
                      </wpg:grpSpPr>
                      <wps:wsp>
                        <wps:cNvPr id="903" name="Text Box 51"/>
                        <wps:cNvSpPr txBox="1">
                          <a:spLocks noChangeArrowheads="1"/>
                        </wps:cNvSpPr>
                        <wps:spPr bwMode="auto">
                          <a:xfrm>
                            <a:off x="0" y="0"/>
                            <a:ext cx="4899660" cy="14395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45720" tIns="45720" rIns="45720" bIns="45720" anchor="t" anchorCtr="0" upright="1">
                          <a:noAutofit/>
                        </wps:bodyPr>
                      </wps:wsp>
                      <wps:wsp>
                        <wps:cNvPr id="5" name="Text Box 5"/>
                        <wps:cNvSpPr txBox="1"/>
                        <wps:spPr>
                          <a:xfrm>
                            <a:off x="518160" y="45720"/>
                            <a:ext cx="4335780" cy="180340"/>
                          </a:xfrm>
                          <a:prstGeom prst="rect">
                            <a:avLst/>
                          </a:prstGeom>
                          <a:noFill/>
                          <a:ln>
                            <a:noFill/>
                          </a:ln>
                          <a:effectLst/>
                          <a:extLst>
                            <a:ext uri="{C572A759-6A51-4108-AA02-DFA0A04FC94B}">
                              <ma14:wrappingTextBoxFlag xmlns:ma14="http://schemas.microsoft.com/office/mac/drawingml/2011/main"/>
                            </a:ext>
                          </a:extLst>
                        </wps:spPr>
                        <wps:txbx id="4">
                          <w:txbxContent>
                            <w:p w14:paraId="207316E2" w14:textId="77777777" w:rsidR="009F451B" w:rsidRPr="000A3D77" w:rsidRDefault="009F451B" w:rsidP="00817446">
                              <w:pPr>
                                <w:pStyle w:val="Boxtext-large"/>
                              </w:pPr>
                              <w:hyperlink r:id="rId12" w:history="1">
                                <w:r w:rsidRPr="000A3D77">
                                  <w:rPr>
                                    <w:rStyle w:val="Hyperlink"/>
                                  </w:rPr>
                                  <w:t>Sk8teforkids@gmail.com</w:t>
                                </w:r>
                              </w:hyperlink>
                            </w:p>
                            <w:p w14:paraId="7A41B078" w14:textId="77777777" w:rsidR="009F451B" w:rsidRPr="000A3D77" w:rsidRDefault="009F451B" w:rsidP="00817446">
                              <w:pPr>
                                <w:pStyle w:val="Boxtext-large"/>
                              </w:pPr>
                            </w:p>
                            <w:p w14:paraId="451BD9AA" w14:textId="77777777" w:rsidR="009F451B" w:rsidRPr="000A3D77" w:rsidRDefault="009F451B" w:rsidP="00817446">
                              <w:pPr>
                                <w:pStyle w:val="Boxtext-large"/>
                              </w:pPr>
                              <w:hyperlink r:id="rId13" w:history="1">
                                <w:r w:rsidRPr="000A3D77">
                                  <w:rPr>
                                    <w:rStyle w:val="Hyperlink"/>
                                  </w:rPr>
                                  <w:t>www.capecodjuniorrollerderby.com</w:t>
                                </w:r>
                              </w:hyperlink>
                            </w:p>
                            <w:p w14:paraId="587A2227" w14:textId="77777777" w:rsidR="009F451B" w:rsidRPr="000A3D77" w:rsidRDefault="009F451B" w:rsidP="00817446">
                              <w:pPr>
                                <w:pStyle w:val="Boxtext-large"/>
                              </w:pPr>
                            </w:p>
                            <w:p w14:paraId="607D1260" w14:textId="77777777" w:rsidR="009F451B" w:rsidRPr="000A3D77" w:rsidRDefault="009F451B" w:rsidP="00817446">
                              <w:pPr>
                                <w:pStyle w:val="Boxtext-large"/>
                              </w:pPr>
                              <w:r w:rsidRPr="000A3D77">
                                <w:t>https://www.facebook.com/ccjrd</w:t>
                              </w:r>
                            </w:p>
                            <w:p w14:paraId="3936CF68" w14:textId="77777777" w:rsidR="009F451B" w:rsidRPr="000A3D77" w:rsidRDefault="009F451B" w:rsidP="00817446">
                              <w:pPr>
                                <w:pStyle w:val="Boxtext-large"/>
                              </w:pPr>
                            </w:p>
                            <w:p w14:paraId="06BF9D28" w14:textId="77777777" w:rsidR="009F451B" w:rsidRPr="000A3D77" w:rsidRDefault="009F451B" w:rsidP="00817446">
                              <w:pPr>
                                <w:pStyle w:val="Boxtext-large"/>
                              </w:pPr>
                              <w:r w:rsidRPr="000A3D77">
                                <w:t>https://www.instagram.com/capecodjuniorroller/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606425" y="224790"/>
                            <a:ext cx="4247515" cy="18034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606425" y="403860"/>
                            <a:ext cx="4247515" cy="18034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606425" y="582930"/>
                            <a:ext cx="4247515" cy="17970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606425" y="761365"/>
                            <a:ext cx="4247515" cy="18034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586740" y="940435"/>
                            <a:ext cx="4267200" cy="18034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565785" y="1119505"/>
                            <a:ext cx="4288155" cy="18034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36" style="position:absolute;margin-left:181.95pt;margin-top:626.95pt;width:385.8pt;height:113.35pt;z-index:251639296;mso-position-horizontal-relative:page;mso-position-vertical-relative:page" coordsize="4899660,1439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" mv:complextextbox="1">
                <v:shape id="Text Box 51" o:spid="_x0000_s1037" type="#_x0000_t202" style="position:absolute;width:4899660;height:143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5vkwwAA&#10;ANwAAAAPAAAAZHJzL2Rvd25yZXYueG1sRI/disIwFITvhX2HcBa809RdEK1GEaGw1BX8vT80x7ba&#10;nJQma7tvbwTBy2FmvmHmy85U4k6NKy0rGA0jEMSZ1SXnCk7HZDAB4TyyxsoyKfgnB8vFR2+OsbYt&#10;7+l+8LkIEHYxKii8r2MpXVaQQTe0NXHwLrYx6INscqkbbAPcVPIrisbSYMlhocCa1gVlt8OfUZBK&#10;vUq35veabkaJXO/8rU3OJ6X6n91qBsJT59/hV/tHK5hG3/A8E4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v5vkwwAAANwAAAAPAAAAAAAAAAAAAAAAAJcCAABkcnMvZG93&#10;bnJldi54bWxQSwUGAAAAAAQABAD1AAAAhwMAAAAA&#10;" mv:complextextbox="1" filled="f" fillcolor="#b3cfff" stroked="f" strokecolor="#b3cfff" strokeweight="1.5pt">
                  <v:fill color2="#3f80cd" focus="100%" type="gradient">
                    <o:fill v:ext="view" type="gradientUnscaled"/>
                  </v:fill>
                  <v:textbox inset="3.6pt,,3.6pt"/>
                </v:shape>
                <v:shape id="Text Box 5" o:spid="_x0000_s1038" type="#_x0000_t202" style="position:absolute;left:518160;top:45720;width:43357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39" inset="0,0,0,0">
                    <w:txbxContent>
                      <w:p w14:paraId="207316E2" w14:textId="77777777" w:rsidR="009F451B" w:rsidRPr="000A3D77" w:rsidRDefault="009F451B" w:rsidP="00817446">
                        <w:pPr>
                          <w:pStyle w:val="Boxtext-large"/>
                        </w:pPr>
                        <w:hyperlink r:id="rId14" w:history="1">
                          <w:r w:rsidRPr="000A3D77">
                            <w:rPr>
                              <w:rStyle w:val="Hyperlink"/>
                            </w:rPr>
                            <w:t>Sk8teforkids@gmail.com</w:t>
                          </w:r>
                        </w:hyperlink>
                      </w:p>
                      <w:p w14:paraId="7A41B078" w14:textId="77777777" w:rsidR="009F451B" w:rsidRPr="000A3D77" w:rsidRDefault="009F451B" w:rsidP="00817446">
                        <w:pPr>
                          <w:pStyle w:val="Boxtext-large"/>
                        </w:pPr>
                      </w:p>
                      <w:p w14:paraId="451BD9AA" w14:textId="77777777" w:rsidR="009F451B" w:rsidRPr="000A3D77" w:rsidRDefault="009F451B" w:rsidP="00817446">
                        <w:pPr>
                          <w:pStyle w:val="Boxtext-large"/>
                        </w:pPr>
                        <w:hyperlink r:id="rId15" w:history="1">
                          <w:r w:rsidRPr="000A3D77">
                            <w:rPr>
                              <w:rStyle w:val="Hyperlink"/>
                            </w:rPr>
                            <w:t>www.capecodjuniorrollerderby.com</w:t>
                          </w:r>
                        </w:hyperlink>
                      </w:p>
                      <w:p w14:paraId="587A2227" w14:textId="77777777" w:rsidR="009F451B" w:rsidRPr="000A3D77" w:rsidRDefault="009F451B" w:rsidP="00817446">
                        <w:pPr>
                          <w:pStyle w:val="Boxtext-large"/>
                        </w:pPr>
                      </w:p>
                      <w:p w14:paraId="607D1260" w14:textId="77777777" w:rsidR="009F451B" w:rsidRPr="000A3D77" w:rsidRDefault="009F451B" w:rsidP="00817446">
                        <w:pPr>
                          <w:pStyle w:val="Boxtext-large"/>
                        </w:pPr>
                        <w:r w:rsidRPr="000A3D77">
                          <w:t>https://www.facebook.com/ccjrd</w:t>
                        </w:r>
                      </w:p>
                      <w:p w14:paraId="3936CF68" w14:textId="77777777" w:rsidR="009F451B" w:rsidRPr="000A3D77" w:rsidRDefault="009F451B" w:rsidP="00817446">
                        <w:pPr>
                          <w:pStyle w:val="Boxtext-large"/>
                        </w:pPr>
                      </w:p>
                      <w:p w14:paraId="06BF9D28" w14:textId="77777777" w:rsidR="009F451B" w:rsidRPr="000A3D77" w:rsidRDefault="009F451B" w:rsidP="00817446">
                        <w:pPr>
                          <w:pStyle w:val="Boxtext-large"/>
                        </w:pPr>
                        <w:r w:rsidRPr="000A3D77">
                          <w:t>https://www.instagram.com/capecodjuniorroller/</w:t>
                        </w:r>
                      </w:p>
                    </w:txbxContent>
                  </v:textbox>
                </v:shape>
                <v:shape id="_x0000_s1039" type="#_x0000_t202" style="position:absolute;left:606425;top:224790;width:42475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0" type="#_x0000_t202" style="position:absolute;left:606425;top:403860;width:42475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1" type="#_x0000_t202" style="position:absolute;left:606425;top:582930;width:42475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42" type="#_x0000_t202" style="position:absolute;left:606425;top:761365;width:42475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3" type="#_x0000_t202" style="position:absolute;left:586740;top:940435;width:426720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4" type="#_x0000_t202" style="position:absolute;left:565785;top:1119505;width:42881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mc:Fallback>
        </mc:AlternateContent>
      </w:r>
      <w:r w:rsidR="00817446">
        <w:rPr>
          <w:noProof/>
        </w:rPr>
        <mc:AlternateContent>
          <mc:Choice Requires="wpg">
            <w:drawing>
              <wp:anchor distT="0" distB="0" distL="114300" distR="114300" simplePos="0" relativeHeight="251637248" behindDoc="0" locked="0" layoutInCell="1" allowOverlap="1" wp14:anchorId="65BB0D0E" wp14:editId="4F589512">
                <wp:simplePos x="0" y="0"/>
                <wp:positionH relativeFrom="page">
                  <wp:posOffset>548640</wp:posOffset>
                </wp:positionH>
                <wp:positionV relativeFrom="page">
                  <wp:posOffset>7899400</wp:posOffset>
                </wp:positionV>
                <wp:extent cx="6674485" cy="1554480"/>
                <wp:effectExtent l="0" t="0" r="5715" b="0"/>
                <wp:wrapTight wrapText="bothSides">
                  <wp:wrapPolygon edited="0">
                    <wp:start x="0" y="0"/>
                    <wp:lineTo x="0" y="21176"/>
                    <wp:lineTo x="21536" y="21176"/>
                    <wp:lineTo x="21536"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4485" cy="15544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43.2pt;margin-top:622pt;width:525.55pt;height:122.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fea022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fea022 [3205]" strokecolor="white [3212]" strokeweight="1pt">
                  <v:shadow opacity="42597f" mv:blur="38100f" offset="0,2pt"/>
                  <o:lock v:ext="edit" aspectratio="t"/>
                  <v:textbox inset=",7.2pt,,7.2pt"/>
                </v:rect>
                <w10:wrap type="tight" anchorx="page" anchory="page"/>
              </v:group>
            </w:pict>
          </mc:Fallback>
        </mc:AlternateContent>
      </w:r>
      <w:r w:rsidR="00817446">
        <w:rPr>
          <w:noProof/>
        </w:rPr>
        <mc:AlternateContent>
          <mc:Choice Requires="wps">
            <w:drawing>
              <wp:anchor distT="0" distB="0" distL="114300" distR="114300" simplePos="0" relativeHeight="251631104" behindDoc="0" locked="0" layoutInCell="1" allowOverlap="1" wp14:anchorId="5786E0A6" wp14:editId="145BBD44">
                <wp:simplePos x="0" y="0"/>
                <wp:positionH relativeFrom="page">
                  <wp:posOffset>548640</wp:posOffset>
                </wp:positionH>
                <wp:positionV relativeFrom="page">
                  <wp:posOffset>3200400</wp:posOffset>
                </wp:positionV>
                <wp:extent cx="6675120" cy="812800"/>
                <wp:effectExtent l="0" t="0" r="5080" b="0"/>
                <wp:wrapTight wrapText="bothSides">
                  <wp:wrapPolygon edited="0">
                    <wp:start x="0" y="0"/>
                    <wp:lineTo x="0" y="20925"/>
                    <wp:lineTo x="21534" y="20925"/>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8128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9C62886" w14:textId="77777777" w:rsidR="009F451B" w:rsidRPr="00817446" w:rsidRDefault="009F451B" w:rsidP="00817446">
                            <w:pPr>
                              <w:spacing w:line="241" w:lineRule="auto"/>
                              <w:jc w:val="center"/>
                              <w:rPr>
                                <w:rFonts w:ascii="Bell MT" w:eastAsia="Verdana" w:hAnsi="Bell MT" w:cs="Verdana"/>
                                <w:b/>
                                <w:bCs/>
                                <w:color w:val="FFFFFF" w:themeColor="background1"/>
                                <w:u w:val="single"/>
                              </w:rPr>
                            </w:pPr>
                          </w:p>
                          <w:p w14:paraId="020D5F5F" w14:textId="77777777" w:rsidR="009F451B" w:rsidRPr="00FE24E5" w:rsidRDefault="009F451B" w:rsidP="00817446">
                            <w:pPr>
                              <w:spacing w:line="241" w:lineRule="auto"/>
                              <w:rPr>
                                <w:rFonts w:ascii="Bell MT" w:eastAsia="Verdana" w:hAnsi="Bell MT" w:cs="Verdana"/>
                              </w:rPr>
                            </w:pPr>
                            <w:r w:rsidRPr="00817446">
                              <w:rPr>
                                <w:rFonts w:ascii="Bell MT" w:eastAsia="Verdana" w:hAnsi="Bell MT" w:cs="Verdana"/>
                                <w:color w:val="FFFFFF" w:themeColor="background1"/>
                              </w:rPr>
                              <w:t>The Cape Cod Junior Roller Derby (CCJRD) is a 501(c)(3) non-profit flat track derby program.   It is open to all youth age 6 - 17. These youth represent the future of Roller Derby worldwide.  We are proud to present Junior Roller Derby and help develop the next generation of roller derby athletes!</w:t>
                            </w:r>
                          </w:p>
                          <w:p w14:paraId="561065F3" w14:textId="77777777" w:rsidR="009F451B" w:rsidRPr="00817446" w:rsidRDefault="009F451B" w:rsidP="00A050F9">
                            <w:pPr>
                              <w:pStyle w:val="Title"/>
                              <w:rPr>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5" style="position:absolute;margin-left:43.2pt;margin-top:252pt;width:525.6pt;height:6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" fillcolor="#76c5ef [3204]" stroked="f" strokecolor="#b3cfff" strokeweight="1.5pt">
                <v:shadow opacity="42597f" mv:blur="38100f" offset="0,2pt"/>
                <v:textbox inset=",0,,0">
                  <w:txbxContent>
                    <w:p w14:paraId="39C62886" w14:textId="77777777" w:rsidR="009F451B" w:rsidRPr="00817446" w:rsidRDefault="009F451B" w:rsidP="00817446">
                      <w:pPr>
                        <w:spacing w:line="241" w:lineRule="auto"/>
                        <w:jc w:val="center"/>
                        <w:rPr>
                          <w:rFonts w:ascii="Bell MT" w:eastAsia="Verdana" w:hAnsi="Bell MT" w:cs="Verdana"/>
                          <w:b/>
                          <w:bCs/>
                          <w:color w:val="FFFFFF" w:themeColor="background1"/>
                          <w:u w:val="single"/>
                        </w:rPr>
                      </w:pPr>
                    </w:p>
                    <w:p w14:paraId="020D5F5F" w14:textId="77777777" w:rsidR="009F451B" w:rsidRPr="00FE24E5" w:rsidRDefault="009F451B" w:rsidP="00817446">
                      <w:pPr>
                        <w:spacing w:line="241" w:lineRule="auto"/>
                        <w:rPr>
                          <w:rFonts w:ascii="Bell MT" w:eastAsia="Verdana" w:hAnsi="Bell MT" w:cs="Verdana"/>
                        </w:rPr>
                      </w:pPr>
                      <w:r w:rsidRPr="00817446">
                        <w:rPr>
                          <w:rFonts w:ascii="Bell MT" w:eastAsia="Verdana" w:hAnsi="Bell MT" w:cs="Verdana"/>
                          <w:color w:val="FFFFFF" w:themeColor="background1"/>
                        </w:rPr>
                        <w:t>The Cape Cod Junior Roller Derby (CCJRD) is a 501(c)(3) non-profit flat track derby program.   It is open to all youth age 6 - 17. These youth represent the future of Roller Derby worldwide.  We are proud to present Junior Roller Derby and help develop the next generation of roller derby athletes!</w:t>
                      </w:r>
                    </w:p>
                    <w:p w14:paraId="561065F3" w14:textId="77777777" w:rsidR="009F451B" w:rsidRPr="00817446" w:rsidRDefault="009F451B" w:rsidP="00A050F9">
                      <w:pPr>
                        <w:pStyle w:val="Title"/>
                        <w:rPr>
                          <w:sz w:val="32"/>
                          <w:szCs w:val="32"/>
                        </w:rPr>
                      </w:pPr>
                    </w:p>
                  </w:txbxContent>
                </v:textbox>
                <w10:wrap type="tight" anchorx="page" anchory="page"/>
              </v:rect>
            </w:pict>
          </mc:Fallback>
        </mc:AlternateContent>
      </w:r>
      <w:r w:rsidR="00817446">
        <w:rPr>
          <w:noProof/>
        </w:rPr>
        <mc:AlternateContent>
          <mc:Choice Requires="wps">
            <w:drawing>
              <wp:anchor distT="0" distB="0" distL="114300" distR="114300" simplePos="0" relativeHeight="251636224" behindDoc="0" locked="0" layoutInCell="1" allowOverlap="1" wp14:anchorId="01AB00F3" wp14:editId="1E78987F">
                <wp:simplePos x="0" y="0"/>
                <wp:positionH relativeFrom="page">
                  <wp:posOffset>548640</wp:posOffset>
                </wp:positionH>
                <wp:positionV relativeFrom="page">
                  <wp:posOffset>4114800</wp:posOffset>
                </wp:positionV>
                <wp:extent cx="6675120" cy="800100"/>
                <wp:effectExtent l="0" t="0" r="5080" b="12700"/>
                <wp:wrapTight wrapText="bothSides">
                  <wp:wrapPolygon edited="0">
                    <wp:start x="0" y="0"/>
                    <wp:lineTo x="0" y="21257"/>
                    <wp:lineTo x="21534" y="21257"/>
                    <wp:lineTo x="21534"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00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544947A" w14:textId="77777777" w:rsidR="009F451B" w:rsidRPr="00817446" w:rsidRDefault="009F451B" w:rsidP="00817446">
                            <w:pPr>
                              <w:spacing w:line="241" w:lineRule="auto"/>
                              <w:rPr>
                                <w:rFonts w:ascii="Bell MT" w:eastAsia="Verdana" w:hAnsi="Bell MT" w:cs="Verdana"/>
                                <w:color w:val="FFFFFF" w:themeColor="background1"/>
                              </w:rPr>
                            </w:pPr>
                            <w:r w:rsidRPr="00817446">
                              <w:rPr>
                                <w:rFonts w:ascii="Bell MT" w:eastAsia="Verdana" w:hAnsi="Bell MT" w:cs="Verdana"/>
                                <w:color w:val="FFFFFF" w:themeColor="background1"/>
                              </w:rPr>
                              <w:t>CCJRD will encourage and enrich children and teenagers in developing character, confidence, leadership, and social skills.  CCJRD will also develop the athletic skills of its participants through fine tuning athletic abilities and/or discovering latent skills.</w:t>
                            </w:r>
                          </w:p>
                          <w:p w14:paraId="4300E9C2" w14:textId="77777777" w:rsidR="009F451B" w:rsidRDefault="009F451B" w:rsidP="00C57849">
                            <w:pPr>
                              <w:pStyle w:val="Sub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43.2pt;margin-top:324pt;width:525.6pt;height:6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" filled="f" fillcolor="#b3cfff" stroked="f" strokecolor="#b3cfff" strokeweight="1.5pt">
                <v:fill color2="#3f80cd" focus="100%" type="gradient">
                  <o:fill v:ext="view" type="gradientUnscaled"/>
                </v:fill>
                <v:textbox inset="0,0,0,0">
                  <w:txbxContent>
                    <w:p w14:paraId="5544947A" w14:textId="77777777" w:rsidR="009F451B" w:rsidRPr="00817446" w:rsidRDefault="009F451B" w:rsidP="00817446">
                      <w:pPr>
                        <w:spacing w:line="241" w:lineRule="auto"/>
                        <w:rPr>
                          <w:rFonts w:ascii="Bell MT" w:eastAsia="Verdana" w:hAnsi="Bell MT" w:cs="Verdana"/>
                          <w:color w:val="FFFFFF" w:themeColor="background1"/>
                        </w:rPr>
                      </w:pPr>
                      <w:r w:rsidRPr="00817446">
                        <w:rPr>
                          <w:rFonts w:ascii="Bell MT" w:eastAsia="Verdana" w:hAnsi="Bell MT" w:cs="Verdana"/>
                          <w:color w:val="FFFFFF" w:themeColor="background1"/>
                        </w:rPr>
                        <w:t>CCJRD will encourage and enrich children and teenagers in developing character, confidence, leadership, and social skills.  CCJRD will also develop the athletic skills of its participants through fine tuning athletic abilities and/or discovering latent skills.</w:t>
                      </w:r>
                    </w:p>
                    <w:p w14:paraId="4300E9C2" w14:textId="77777777" w:rsidR="009F451B" w:rsidRDefault="009F451B" w:rsidP="00C57849">
                      <w:pPr>
                        <w:pStyle w:val="Subtitle"/>
                      </w:pPr>
                    </w:p>
                  </w:txbxContent>
                </v:textbox>
                <w10:wrap type="tight" anchorx="page" anchory="page"/>
              </v:shape>
            </w:pict>
          </mc:Fallback>
        </mc:AlternateContent>
      </w:r>
      <w:r w:rsidR="00817446">
        <w:rPr>
          <w:noProof/>
        </w:rPr>
        <mc:AlternateContent>
          <mc:Choice Requires="wps">
            <w:drawing>
              <wp:anchor distT="0" distB="0" distL="114300" distR="114300" simplePos="0" relativeHeight="251632128" behindDoc="0" locked="0" layoutInCell="1" allowOverlap="1" wp14:anchorId="52815E95" wp14:editId="137EFBDC">
                <wp:simplePos x="0" y="0"/>
                <wp:positionH relativeFrom="page">
                  <wp:posOffset>548640</wp:posOffset>
                </wp:positionH>
                <wp:positionV relativeFrom="page">
                  <wp:posOffset>4013200</wp:posOffset>
                </wp:positionV>
                <wp:extent cx="6675120" cy="723900"/>
                <wp:effectExtent l="0" t="0" r="5080" b="12700"/>
                <wp:wrapTight wrapText="bothSides">
                  <wp:wrapPolygon edited="0">
                    <wp:start x="0" y="0"/>
                    <wp:lineTo x="0" y="21221"/>
                    <wp:lineTo x="21534" y="21221"/>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239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16pt;width:525.6pt;height:5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" fillcolor="#ff6700 [3206]" stroked="f" strokecolor="#b3cfff" strokeweight="1.5pt">
                <v:shadow opacity="42597f" mv:blur="38100f" offset="0,2pt"/>
                <v:textbox inset=",7.2pt,,7.2pt"/>
                <w10:wrap type="tight" anchorx="page" anchory="page"/>
              </v:rect>
            </w:pict>
          </mc:Fallback>
        </mc:AlternateContent>
      </w:r>
      <w:r w:rsidR="00817446">
        <w:rPr>
          <w:noProof/>
        </w:rPr>
        <mc:AlternateContent>
          <mc:Choice Requires="wps">
            <w:drawing>
              <wp:anchor distT="0" distB="0" distL="114300" distR="114300" simplePos="0" relativeHeight="251633152" behindDoc="0" locked="0" layoutInCell="1" allowOverlap="1" wp14:anchorId="1DA86B5C" wp14:editId="3A36C6AD">
                <wp:simplePos x="0" y="0"/>
                <wp:positionH relativeFrom="page">
                  <wp:posOffset>548640</wp:posOffset>
                </wp:positionH>
                <wp:positionV relativeFrom="page">
                  <wp:posOffset>4787900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5A88056" w14:textId="77777777" w:rsidR="009F451B" w:rsidRDefault="009F451B" w:rsidP="00A050F9">
                            <w:pPr>
                              <w:pStyle w:val="Heading1"/>
                            </w:pPr>
                            <w:r>
                              <w:t>HOW CAN YOU SUPPORT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7" type="#_x0000_t202" style="position:absolute;margin-left:43.2pt;margin-top:377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" filled="f" fillcolor="#b3cfff" stroked="f" strokecolor="#b3cfff" strokeweight="1.5pt">
                <v:fill color2="#3f80cd" focus="100%" type="gradient">
                  <o:fill v:ext="view" type="gradientUnscaled"/>
                </v:fill>
                <v:textbox inset=",0,,0">
                  <w:txbxContent>
                    <w:p w14:paraId="25A88056" w14:textId="77777777" w:rsidR="009F451B" w:rsidRDefault="009F451B" w:rsidP="00A050F9">
                      <w:pPr>
                        <w:pStyle w:val="Heading1"/>
                      </w:pPr>
                      <w:r>
                        <w:t>HOW CAN YOU SUPPORT US?</w:t>
                      </w:r>
                    </w:p>
                  </w:txbxContent>
                </v:textbox>
                <w10:wrap anchorx="page" anchory="page"/>
              </v:shape>
            </w:pict>
          </mc:Fallback>
        </mc:AlternateContent>
      </w:r>
      <w:r w:rsidR="00817446">
        <w:rPr>
          <w:noProof/>
        </w:rPr>
        <mc:AlternateContent>
          <mc:Choice Requires="wps">
            <w:drawing>
              <wp:anchor distT="0" distB="0" distL="114300" distR="114300" simplePos="0" relativeHeight="251630080" behindDoc="0" locked="0" layoutInCell="1" allowOverlap="1" wp14:anchorId="5A935425" wp14:editId="6270AF4A">
                <wp:simplePos x="0" y="0"/>
                <wp:positionH relativeFrom="page">
                  <wp:posOffset>548640</wp:posOffset>
                </wp:positionH>
                <wp:positionV relativeFrom="page">
                  <wp:posOffset>2678430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558ABC8C" w14:textId="77777777" w:rsidR="009F451B" w:rsidRPr="00817446" w:rsidRDefault="009F451B" w:rsidP="00A050F9">
                            <w:pPr>
                              <w:pStyle w:val="LeadLine"/>
                              <w:rPr>
                                <w:sz w:val="36"/>
                                <w:szCs w:val="36"/>
                              </w:rPr>
                            </w:pPr>
                            <w:r w:rsidRPr="00817446">
                              <w:rPr>
                                <w:sz w:val="36"/>
                                <w:szCs w:val="36"/>
                              </w:rPr>
                              <w:t xml:space="preserve">Sponsorship Information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8" style="position:absolute;margin-left:43.2pt;margin-top:210.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nMn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" fillcolor="#318fc5 [3215]" stroked="f" strokecolor="#b3cfff" strokeweight="1.5pt">
                <v:shadow opacity="42597f" mv:blur="38100f" offset="0,2pt"/>
                <v:textbox inset="14.4pt,7.2pt,14.4pt,7.2pt">
                  <w:txbxContent>
                    <w:p w14:paraId="558ABC8C" w14:textId="77777777" w:rsidR="009F451B" w:rsidRPr="00817446" w:rsidRDefault="009F451B" w:rsidP="00A050F9">
                      <w:pPr>
                        <w:pStyle w:val="LeadLine"/>
                        <w:rPr>
                          <w:sz w:val="36"/>
                          <w:szCs w:val="36"/>
                        </w:rPr>
                      </w:pPr>
                      <w:r w:rsidRPr="00817446">
                        <w:rPr>
                          <w:sz w:val="36"/>
                          <w:szCs w:val="36"/>
                        </w:rPr>
                        <w:t xml:space="preserve">Sponsorship Information </w:t>
                      </w:r>
                    </w:p>
                  </w:txbxContent>
                </v:textbox>
                <w10:wrap type="tight" anchorx="page" anchory="page"/>
              </v:rect>
            </w:pict>
          </mc:Fallback>
        </mc:AlternateContent>
      </w:r>
      <w:r w:rsidR="00817446">
        <w:rPr>
          <w:noProof/>
        </w:rPr>
        <w:drawing>
          <wp:anchor distT="0" distB="0" distL="114300" distR="114300" simplePos="0" relativeHeight="251676160" behindDoc="0" locked="0" layoutInCell="1" allowOverlap="1" wp14:anchorId="3A8F1FAA" wp14:editId="18019EEC">
            <wp:simplePos x="0" y="0"/>
            <wp:positionH relativeFrom="page">
              <wp:posOffset>2720340</wp:posOffset>
            </wp:positionH>
            <wp:positionV relativeFrom="page">
              <wp:posOffset>574675</wp:posOffset>
            </wp:positionV>
            <wp:extent cx="2315845" cy="2315845"/>
            <wp:effectExtent l="0" t="0" r="0" b="0"/>
            <wp:wrapTopAndBottom/>
            <wp:docPr id="7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15845" cy="2315845"/>
                    </a:xfrm>
                    <a:prstGeom prst="rect">
                      <a:avLst/>
                    </a:prstGeom>
                    <a:noFill/>
                    <a:ln w="9525">
                      <a:noFill/>
                      <a:miter lim="800000"/>
                      <a:headEnd/>
                      <a:tailEnd/>
                    </a:ln>
                  </pic:spPr>
                </pic:pic>
              </a:graphicData>
            </a:graphic>
            <wp14:sizeRelH relativeFrom="margin">
              <wp14:pctWidth>0</wp14:pctWidth>
            </wp14:sizeRelH>
          </wp:anchor>
        </w:drawing>
      </w:r>
      <w:r w:rsidR="00B863B5">
        <w:br w:type="page"/>
      </w:r>
      <w:r w:rsidR="00A97F0C" w:rsidRPr="008C000A">
        <w:rPr>
          <w:noProof/>
        </w:rPr>
        <w:lastRenderedPageBreak/>
        <mc:AlternateContent>
          <mc:Choice Requires="wps">
            <w:drawing>
              <wp:anchor distT="0" distB="0" distL="114300" distR="114300" simplePos="0" relativeHeight="251685376" behindDoc="0" locked="0" layoutInCell="1" allowOverlap="1" wp14:anchorId="6DC3DBD4" wp14:editId="0DD54CCE">
                <wp:simplePos x="0" y="0"/>
                <wp:positionH relativeFrom="page">
                  <wp:posOffset>549910</wp:posOffset>
                </wp:positionH>
                <wp:positionV relativeFrom="page">
                  <wp:posOffset>8537575</wp:posOffset>
                </wp:positionV>
                <wp:extent cx="2606040" cy="406400"/>
                <wp:effectExtent l="0" t="355600" r="0" b="355600"/>
                <wp:wrapTight wrapText="bothSides">
                  <wp:wrapPolygon edited="0">
                    <wp:start x="19753" y="-2475"/>
                    <wp:lineTo x="9374" y="-20309"/>
                    <wp:lineTo x="8376" y="319"/>
                    <wp:lineTo x="936" y="-14490"/>
                    <wp:lineTo x="340" y="6940"/>
                    <wp:lineTo x="180" y="19344"/>
                    <wp:lineTo x="1588" y="22146"/>
                    <wp:lineTo x="1913" y="19967"/>
                    <wp:lineTo x="18228" y="19932"/>
                    <wp:lineTo x="21174" y="4595"/>
                    <wp:lineTo x="21362" y="727"/>
                    <wp:lineTo x="19753" y="-2475"/>
                  </wp:wrapPolygon>
                </wp:wrapTight>
                <wp:docPr id="754" name="Text Box 754"/>
                <wp:cNvGraphicFramePr/>
                <a:graphic xmlns:a="http://schemas.openxmlformats.org/drawingml/2006/main">
                  <a:graphicData uri="http://schemas.microsoft.com/office/word/2010/wordprocessingShape">
                    <wps:wsp>
                      <wps:cNvSpPr txBox="1"/>
                      <wps:spPr>
                        <a:xfrm rot="20565221">
                          <a:off x="0" y="0"/>
                          <a:ext cx="2606040" cy="4064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76CB3" w14:textId="77777777" w:rsidR="009F451B" w:rsidRPr="00A97F0C" w:rsidRDefault="00A97F0C" w:rsidP="008C000A">
                            <w:pPr>
                              <w:rPr>
                                <w:color w:val="FFFFFF" w:themeColor="background1"/>
                                <w:sz w:val="32"/>
                                <w:szCs w:val="32"/>
                                <w14:textOutline w14:w="9525" w14:cap="rnd" w14:cmpd="sng" w14:algn="ctr">
                                  <w14:solidFill>
                                    <w14:schemeClr w14:val="bg1"/>
                                  </w14:solidFill>
                                  <w14:prstDash w14:val="solid"/>
                                  <w14:bevel/>
                                </w14:textOutline>
                              </w:rPr>
                            </w:pPr>
                            <w:r w:rsidRPr="00A97F0C">
                              <w:rPr>
                                <w:color w:val="FFFFFF" w:themeColor="background1"/>
                                <w:sz w:val="32"/>
                                <w:szCs w:val="32"/>
                                <w14:textOutline w14:w="9525" w14:cap="rnd" w14:cmpd="sng" w14:algn="ctr">
                                  <w14:solidFill>
                                    <w14:schemeClr w14:val="bg1"/>
                                  </w14:solidFill>
                                  <w14:prstDash w14:val="solid"/>
                                  <w14:bevel/>
                                </w14:textOutline>
                              </w:rPr>
                              <w:t>Contact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4" o:spid="_x0000_s1049" type="#_x0000_t202" style="position:absolute;margin-left:43.3pt;margin-top:672.25pt;width:205.2pt;height:32pt;rotation:-1130255fd;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" filled="f" stroked="f">
                <v:textbox>
                  <w:txbxContent>
                    <w:p w14:paraId="1AE76CB3" w14:textId="77777777" w:rsidR="009F451B" w:rsidRPr="00A97F0C" w:rsidRDefault="00A97F0C" w:rsidP="008C000A">
                      <w:pPr>
                        <w:rPr>
                          <w:color w:val="FFFFFF" w:themeColor="background1"/>
                          <w:sz w:val="32"/>
                          <w:szCs w:val="32"/>
                          <w14:textOutline w14:w="9525" w14:cap="rnd" w14:cmpd="sng" w14:algn="ctr">
                            <w14:solidFill>
                              <w14:schemeClr w14:val="bg1"/>
                            </w14:solidFill>
                            <w14:prstDash w14:val="solid"/>
                            <w14:bevel/>
                          </w14:textOutline>
                        </w:rPr>
                      </w:pPr>
                      <w:r w:rsidRPr="00A97F0C">
                        <w:rPr>
                          <w:color w:val="FFFFFF" w:themeColor="background1"/>
                          <w:sz w:val="32"/>
                          <w:szCs w:val="32"/>
                          <w14:textOutline w14:w="9525" w14:cap="rnd" w14:cmpd="sng" w14:algn="ctr">
                            <w14:solidFill>
                              <w14:schemeClr w14:val="bg1"/>
                            </w14:solidFill>
                            <w14:prstDash w14:val="solid"/>
                            <w14:bevel/>
                          </w14:textOutline>
                        </w:rPr>
                        <w:t>Contact Us Today!</w:t>
                      </w:r>
                    </w:p>
                  </w:txbxContent>
                </v:textbox>
                <w10:wrap type="tight" anchorx="page" anchory="page"/>
              </v:shape>
            </w:pict>
          </mc:Fallback>
        </mc:AlternateContent>
      </w:r>
      <w:r w:rsidR="00A97F0C">
        <w:rPr>
          <w:noProof/>
        </w:rPr>
        <mc:AlternateContent>
          <mc:Choice Requires="wps">
            <w:drawing>
              <wp:anchor distT="0" distB="0" distL="114300" distR="114300" simplePos="0" relativeHeight="251674112" behindDoc="0" locked="0" layoutInCell="1" allowOverlap="1" wp14:anchorId="4AF026D2" wp14:editId="7A0E11AA">
                <wp:simplePos x="0" y="0"/>
                <wp:positionH relativeFrom="page">
                  <wp:posOffset>381000</wp:posOffset>
                </wp:positionH>
                <wp:positionV relativeFrom="page">
                  <wp:posOffset>7881620</wp:posOffset>
                </wp:positionV>
                <wp:extent cx="6858000" cy="0"/>
                <wp:effectExtent l="0" t="0" r="25400" b="25400"/>
                <wp:wrapTight wrapText="bothSides">
                  <wp:wrapPolygon edited="0">
                    <wp:start x="0" y="-1"/>
                    <wp:lineTo x="0" y="-1"/>
                    <wp:lineTo x="21600" y="-1"/>
                    <wp:lineTo x="21600" y="-1"/>
                    <wp:lineTo x="0" y="-1"/>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620.6pt" to="570pt,6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" strokecolor="#fea022 [3205]" strokeweight="1pt">
                <v:shadow opacity="42597f" mv:blur="38100f" offset="0,2pt"/>
                <w10:wrap type="tight" anchorx="page" anchory="page"/>
              </v:line>
            </w:pict>
          </mc:Fallback>
        </mc:AlternateContent>
      </w:r>
      <w:r w:rsidR="00A97F0C">
        <w:rPr>
          <w:noProof/>
        </w:rPr>
        <mc:AlternateContent>
          <mc:Choice Requires="wps">
            <w:drawing>
              <wp:anchor distT="0" distB="0" distL="114300" distR="114300" simplePos="0" relativeHeight="251628032" behindDoc="0" locked="0" layoutInCell="1" allowOverlap="1" wp14:anchorId="08C89CA0" wp14:editId="132D4EF7">
                <wp:simplePos x="0" y="0"/>
                <wp:positionH relativeFrom="page">
                  <wp:posOffset>548640</wp:posOffset>
                </wp:positionH>
                <wp:positionV relativeFrom="page">
                  <wp:posOffset>8064500</wp:posOffset>
                </wp:positionV>
                <wp:extent cx="6675120" cy="1424940"/>
                <wp:effectExtent l="0" t="0" r="5080" b="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4249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205B4E80" w14:textId="77777777" w:rsidR="00A97F0C" w:rsidRPr="000A3D77" w:rsidRDefault="00A97F0C" w:rsidP="00A97F0C">
                            <w:pPr>
                              <w:pStyle w:val="Boxtext-large"/>
                            </w:pPr>
                            <w:hyperlink r:id="rId17" w:history="1">
                              <w:r w:rsidRPr="000A3D77">
                                <w:rPr>
                                  <w:rStyle w:val="Hyperlink"/>
                                </w:rPr>
                                <w:t>Sk8teforkids@gmail.com</w:t>
                              </w:r>
                            </w:hyperlink>
                          </w:p>
                          <w:p w14:paraId="69DF460F" w14:textId="77777777" w:rsidR="00A97F0C" w:rsidRPr="000A3D77" w:rsidRDefault="00A97F0C" w:rsidP="00A97F0C">
                            <w:pPr>
                              <w:pStyle w:val="Boxtext-large"/>
                            </w:pPr>
                          </w:p>
                          <w:p w14:paraId="358FAB2E" w14:textId="77777777" w:rsidR="00A97F0C" w:rsidRPr="000A3D77" w:rsidRDefault="00A97F0C" w:rsidP="00A97F0C">
                            <w:pPr>
                              <w:pStyle w:val="Boxtext-large"/>
                            </w:pPr>
                            <w:hyperlink r:id="rId18" w:history="1">
                              <w:r w:rsidRPr="000A3D77">
                                <w:rPr>
                                  <w:rStyle w:val="Hyperlink"/>
                                </w:rPr>
                                <w:t>www.capecodjuniorrollerderby.com</w:t>
                              </w:r>
                            </w:hyperlink>
                          </w:p>
                          <w:p w14:paraId="63A6D59B" w14:textId="77777777" w:rsidR="00A97F0C" w:rsidRPr="000A3D77" w:rsidRDefault="00A97F0C" w:rsidP="00A97F0C">
                            <w:pPr>
                              <w:pStyle w:val="Boxtext-large"/>
                            </w:pPr>
                          </w:p>
                          <w:p w14:paraId="125D899B" w14:textId="77777777" w:rsidR="00A97F0C" w:rsidRPr="000A3D77" w:rsidRDefault="00A97F0C" w:rsidP="00A97F0C">
                            <w:pPr>
                              <w:pStyle w:val="Boxtext-large"/>
                            </w:pPr>
                            <w:r w:rsidRPr="000A3D77">
                              <w:t>https://www.facebook.com/ccjrd</w:t>
                            </w:r>
                          </w:p>
                          <w:p w14:paraId="2974C12C" w14:textId="77777777" w:rsidR="00A97F0C" w:rsidRPr="000A3D77" w:rsidRDefault="00A97F0C" w:rsidP="00A97F0C">
                            <w:pPr>
                              <w:pStyle w:val="Boxtext-large"/>
                            </w:pPr>
                          </w:p>
                          <w:p w14:paraId="7F2381DB" w14:textId="77777777" w:rsidR="00A97F0C" w:rsidRPr="000A3D77" w:rsidRDefault="00A97F0C" w:rsidP="00A97F0C">
                            <w:pPr>
                              <w:pStyle w:val="Boxtext-large"/>
                            </w:pPr>
                            <w:r w:rsidRPr="000A3D77">
                              <w:t>https://www.instagram.com/capecodjuniorroller/</w:t>
                            </w:r>
                          </w:p>
                          <w:p w14:paraId="1039BCB3" w14:textId="77777777" w:rsidR="00A97F0C" w:rsidRDefault="00A97F0C" w:rsidP="00A97F0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0" style="position:absolute;margin-left:43.2pt;margin-top:635pt;width:525.6pt;height:112.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" fillcolor="#ff6700 [3206]" stroked="f" strokecolor="#b3cfff" strokeweight="1.5pt">
                <v:shadow opacity="42597f" mv:blur="38100f" offset="0,2pt"/>
                <v:textbox inset=",7.2pt,,7.2pt">
                  <w:txbxContent>
                    <w:p w14:paraId="205B4E80" w14:textId="77777777" w:rsidR="00A97F0C" w:rsidRPr="000A3D77" w:rsidRDefault="00A97F0C" w:rsidP="00A97F0C">
                      <w:pPr>
                        <w:pStyle w:val="Boxtext-large"/>
                      </w:pPr>
                      <w:hyperlink r:id="rId19" w:history="1">
                        <w:r w:rsidRPr="000A3D77">
                          <w:rPr>
                            <w:rStyle w:val="Hyperlink"/>
                          </w:rPr>
                          <w:t>Sk8teforkids@gmail.com</w:t>
                        </w:r>
                      </w:hyperlink>
                    </w:p>
                    <w:p w14:paraId="69DF460F" w14:textId="77777777" w:rsidR="00A97F0C" w:rsidRPr="000A3D77" w:rsidRDefault="00A97F0C" w:rsidP="00A97F0C">
                      <w:pPr>
                        <w:pStyle w:val="Boxtext-large"/>
                      </w:pPr>
                    </w:p>
                    <w:p w14:paraId="358FAB2E" w14:textId="77777777" w:rsidR="00A97F0C" w:rsidRPr="000A3D77" w:rsidRDefault="00A97F0C" w:rsidP="00A97F0C">
                      <w:pPr>
                        <w:pStyle w:val="Boxtext-large"/>
                      </w:pPr>
                      <w:hyperlink r:id="rId20" w:history="1">
                        <w:r w:rsidRPr="000A3D77">
                          <w:rPr>
                            <w:rStyle w:val="Hyperlink"/>
                          </w:rPr>
                          <w:t>www.capecodjuniorrollerderby.com</w:t>
                        </w:r>
                      </w:hyperlink>
                    </w:p>
                    <w:p w14:paraId="63A6D59B" w14:textId="77777777" w:rsidR="00A97F0C" w:rsidRPr="000A3D77" w:rsidRDefault="00A97F0C" w:rsidP="00A97F0C">
                      <w:pPr>
                        <w:pStyle w:val="Boxtext-large"/>
                      </w:pPr>
                    </w:p>
                    <w:p w14:paraId="125D899B" w14:textId="77777777" w:rsidR="00A97F0C" w:rsidRPr="000A3D77" w:rsidRDefault="00A97F0C" w:rsidP="00A97F0C">
                      <w:pPr>
                        <w:pStyle w:val="Boxtext-large"/>
                      </w:pPr>
                      <w:r w:rsidRPr="000A3D77">
                        <w:t>https://www.facebook.com/ccjrd</w:t>
                      </w:r>
                    </w:p>
                    <w:p w14:paraId="2974C12C" w14:textId="77777777" w:rsidR="00A97F0C" w:rsidRPr="000A3D77" w:rsidRDefault="00A97F0C" w:rsidP="00A97F0C">
                      <w:pPr>
                        <w:pStyle w:val="Boxtext-large"/>
                      </w:pPr>
                    </w:p>
                    <w:p w14:paraId="7F2381DB" w14:textId="77777777" w:rsidR="00A97F0C" w:rsidRPr="000A3D77" w:rsidRDefault="00A97F0C" w:rsidP="00A97F0C">
                      <w:pPr>
                        <w:pStyle w:val="Boxtext-large"/>
                      </w:pPr>
                      <w:r w:rsidRPr="000A3D77">
                        <w:t>https://www.instagram.com/capecodjuniorroller/</w:t>
                      </w:r>
                    </w:p>
                    <w:p w14:paraId="1039BCB3" w14:textId="77777777" w:rsidR="00A97F0C" w:rsidRDefault="00A97F0C" w:rsidP="00A97F0C">
                      <w:pPr>
                        <w:jc w:val="center"/>
                      </w:pPr>
                    </w:p>
                  </w:txbxContent>
                </v:textbox>
                <w10:wrap anchorx="page" anchory="page"/>
              </v:rect>
            </w:pict>
          </mc:Fallback>
        </mc:AlternateContent>
      </w:r>
      <w:r w:rsidR="00A97F0C">
        <w:rPr>
          <w:noProof/>
        </w:rPr>
        <mc:AlternateContent>
          <mc:Choice Requires="wps">
            <w:drawing>
              <wp:anchor distT="0" distB="0" distL="114300" distR="114300" simplePos="0" relativeHeight="251692544" behindDoc="0" locked="0" layoutInCell="0" allowOverlap="1" wp14:anchorId="4C3B0CFB" wp14:editId="106DDC51">
                <wp:simplePos x="0" y="0"/>
                <wp:positionH relativeFrom="page">
                  <wp:posOffset>594360</wp:posOffset>
                </wp:positionH>
                <wp:positionV relativeFrom="page">
                  <wp:posOffset>6480175</wp:posOffset>
                </wp:positionV>
                <wp:extent cx="3715385" cy="356235"/>
                <wp:effectExtent l="0" t="0" r="0" b="24765"/>
                <wp:wrapTight wrapText="bothSides">
                  <wp:wrapPolygon edited="0">
                    <wp:start x="148" y="0"/>
                    <wp:lineTo x="148" y="21561"/>
                    <wp:lineTo x="21264" y="21561"/>
                    <wp:lineTo x="21264" y="0"/>
                    <wp:lineTo x="148" y="0"/>
                  </wp:wrapPolygon>
                </wp:wrapTight>
                <wp:docPr id="91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E4062D1" w14:textId="77777777" w:rsidR="009F451B" w:rsidRPr="009F451B" w:rsidRDefault="009F451B" w:rsidP="009F451B">
                            <w:pPr>
                              <w:pStyle w:val="Boxheading-medium"/>
                              <w:rPr>
                                <w:color w:val="FF6700" w:themeColor="accent3"/>
                              </w:rPr>
                            </w:pPr>
                            <w:r>
                              <w:rPr>
                                <w:color w:val="FF6700" w:themeColor="accent3"/>
                              </w:rPr>
                              <w:t>Merchandise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1" type="#_x0000_t202" style="position:absolute;margin-left:46.8pt;margin-top:510.25pt;width:292.55pt;height:28.0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" o:allowincell="f" filled="f" fillcolor="#b3cfff" stroked="f" strokecolor="#b3cfff" strokeweight="1.5pt">
                <v:fill color2="#3f80cd" focus="100%" type="gradient">
                  <o:fill v:ext="view" type="gradientUnscaled"/>
                </v:fill>
                <v:textbox inset=",0,,0">
                  <w:txbxContent>
                    <w:p w14:paraId="4E4062D1" w14:textId="77777777" w:rsidR="009F451B" w:rsidRPr="009F451B" w:rsidRDefault="009F451B" w:rsidP="009F451B">
                      <w:pPr>
                        <w:pStyle w:val="Boxheading-medium"/>
                        <w:rPr>
                          <w:color w:val="FF6700" w:themeColor="accent3"/>
                        </w:rPr>
                      </w:pPr>
                      <w:r>
                        <w:rPr>
                          <w:color w:val="FF6700" w:themeColor="accent3"/>
                        </w:rPr>
                        <w:t>Merchandise Program:</w:t>
                      </w:r>
                    </w:p>
                  </w:txbxContent>
                </v:textbox>
                <w10:wrap type="tight" anchorx="page" anchory="page"/>
              </v:shape>
            </w:pict>
          </mc:Fallback>
        </mc:AlternateContent>
      </w:r>
      <w:r w:rsidR="00A97F0C">
        <w:rPr>
          <w:noProof/>
        </w:rPr>
        <w:drawing>
          <wp:anchor distT="0" distB="0" distL="118745" distR="118745" simplePos="0" relativeHeight="251678208" behindDoc="0" locked="0" layoutInCell="1" allowOverlap="1" wp14:anchorId="61A9CED0" wp14:editId="4A6FF507">
            <wp:simplePos x="0" y="0"/>
            <wp:positionH relativeFrom="page">
              <wp:posOffset>4594860</wp:posOffset>
            </wp:positionH>
            <wp:positionV relativeFrom="page">
              <wp:posOffset>1710055</wp:posOffset>
            </wp:positionV>
            <wp:extent cx="2007870" cy="1151255"/>
            <wp:effectExtent l="203200" t="279400" r="278130" b="321945"/>
            <wp:wrapTight wrapText="bothSides">
              <wp:wrapPolygon edited="0">
                <wp:start x="-2907" y="-866"/>
                <wp:lineTo x="-1086" y="22792"/>
                <wp:lineTo x="20938" y="23041"/>
                <wp:lineTo x="21311" y="23885"/>
                <wp:lineTo x="24529" y="22786"/>
                <wp:lineTo x="22562" y="-7135"/>
                <wp:lineTo x="-225" y="-1782"/>
                <wp:lineTo x="-2907" y="-866"/>
              </wp:wrapPolygon>
            </wp:wrapTight>
            <wp:docPr id="7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664682">
                      <a:off x="0" y="0"/>
                      <a:ext cx="2007870" cy="115125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97F0C">
        <w:rPr>
          <w:noProof/>
        </w:rPr>
        <mc:AlternateContent>
          <mc:Choice Requires="wps">
            <w:drawing>
              <wp:anchor distT="0" distB="0" distL="114300" distR="114300" simplePos="0" relativeHeight="251629056" behindDoc="0" locked="0" layoutInCell="1" allowOverlap="1" wp14:anchorId="4417E3DC" wp14:editId="638D525A">
                <wp:simplePos x="0" y="0"/>
                <wp:positionH relativeFrom="page">
                  <wp:posOffset>4214495</wp:posOffset>
                </wp:positionH>
                <wp:positionV relativeFrom="page">
                  <wp:posOffset>1134745</wp:posOffset>
                </wp:positionV>
                <wp:extent cx="2743200" cy="2359660"/>
                <wp:effectExtent l="0" t="0" r="0" b="254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35966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31.85pt;margin-top:89.35pt;width:3in;height:185.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iXwCkDAACm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" fillcolor="#fea022 [3205]" stroked="f" strokecolor="#b3cfff" strokeweight="1.5pt">
                <v:shadow opacity="42597f" mv:blur="38100f" offset="0,2pt"/>
                <v:textbox inset=",7.2pt,,7.2pt"/>
                <w10:wrap anchorx="page" anchory="page"/>
              </v:rect>
            </w:pict>
          </mc:Fallback>
        </mc:AlternateContent>
      </w:r>
      <w:r w:rsidR="00A97F0C">
        <w:rPr>
          <w:noProof/>
        </w:rPr>
        <w:drawing>
          <wp:anchor distT="0" distB="0" distL="118745" distR="118745" simplePos="0" relativeHeight="251679232" behindDoc="0" locked="0" layoutInCell="1" allowOverlap="1" wp14:anchorId="3F9D21F5" wp14:editId="0A2C96FD">
            <wp:simplePos x="0" y="0"/>
            <wp:positionH relativeFrom="page">
              <wp:posOffset>4395470</wp:posOffset>
            </wp:positionH>
            <wp:positionV relativeFrom="page">
              <wp:posOffset>5137785</wp:posOffset>
            </wp:positionV>
            <wp:extent cx="2562225" cy="1698625"/>
            <wp:effectExtent l="304800" t="279400" r="282575" b="282575"/>
            <wp:wrapTight wrapText="bothSides">
              <wp:wrapPolygon edited="0">
                <wp:start x="19271" y="-3553"/>
                <wp:lineTo x="-2570" y="-2907"/>
                <wp:lineTo x="-2355" y="7429"/>
                <wp:lineTo x="-1285" y="17764"/>
                <wp:lineTo x="-428" y="22932"/>
                <wp:lineTo x="-214" y="24870"/>
                <wp:lineTo x="3640" y="24870"/>
                <wp:lineTo x="3854" y="24224"/>
                <wp:lineTo x="17130" y="22932"/>
                <wp:lineTo x="17344" y="22932"/>
                <wp:lineTo x="23768" y="17764"/>
                <wp:lineTo x="21627" y="-3553"/>
                <wp:lineTo x="19271" y="-3553"/>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62225" cy="16986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810037">
        <w:rPr>
          <w:noProof/>
        </w:rPr>
        <mc:AlternateContent>
          <mc:Choice Requires="wpg">
            <w:drawing>
              <wp:anchor distT="0" distB="0" distL="114300" distR="114300" simplePos="0" relativeHeight="251642368" behindDoc="0" locked="0" layoutInCell="1" allowOverlap="1" wp14:anchorId="38C0B317" wp14:editId="67F805CB">
                <wp:simplePos x="0" y="0"/>
                <wp:positionH relativeFrom="page">
                  <wp:posOffset>594360</wp:posOffset>
                </wp:positionH>
                <wp:positionV relativeFrom="page">
                  <wp:posOffset>1259840</wp:posOffset>
                </wp:positionV>
                <wp:extent cx="3458845" cy="6465570"/>
                <wp:effectExtent l="0" t="0" r="0" b="11430"/>
                <wp:wrapThrough wrapText="bothSides">
                  <wp:wrapPolygon edited="0">
                    <wp:start x="159" y="0"/>
                    <wp:lineTo x="159" y="21553"/>
                    <wp:lineTo x="21255" y="21553"/>
                    <wp:lineTo x="21255" y="0"/>
                    <wp:lineTo x="159" y="0"/>
                  </wp:wrapPolygon>
                </wp:wrapThrough>
                <wp:docPr id="26" name="Group 26"/>
                <wp:cNvGraphicFramePr/>
                <a:graphic xmlns:a="http://schemas.openxmlformats.org/drawingml/2006/main">
                  <a:graphicData uri="http://schemas.microsoft.com/office/word/2010/wordprocessingGroup">
                    <wpg:wgp>
                      <wpg:cNvGrpSpPr/>
                      <wpg:grpSpPr>
                        <a:xfrm>
                          <a:off x="0" y="0"/>
                          <a:ext cx="3458845" cy="6465570"/>
                          <a:chOff x="0" y="0"/>
                          <a:chExt cx="3458845" cy="6465570"/>
                        </a:xfrm>
                        <a:extLst>
                          <a:ext uri="{0CCBE362-F206-4b92-989A-16890622DB6E}">
                            <ma14:wrappingTextBoxFlag xmlns:ma14="http://schemas.microsoft.com/office/mac/drawingml/2011/main" val="1"/>
                          </a:ext>
                        </a:extLst>
                      </wpg:grpSpPr>
                      <wps:wsp>
                        <wps:cNvPr id="896" name="Text Box 163"/>
                        <wps:cNvSpPr txBox="1">
                          <a:spLocks noChangeArrowheads="1"/>
                        </wps:cNvSpPr>
                        <wps:spPr bwMode="auto">
                          <a:xfrm>
                            <a:off x="0" y="0"/>
                            <a:ext cx="3458845" cy="6286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 name="Text Box 21"/>
                        <wps:cNvSpPr txBox="1"/>
                        <wps:spPr>
                          <a:xfrm>
                            <a:off x="91440" y="417830"/>
                            <a:ext cx="3275965" cy="1016635"/>
                          </a:xfrm>
                          <a:prstGeom prst="rect">
                            <a:avLst/>
                          </a:prstGeom>
                          <a:noFill/>
                          <a:ln>
                            <a:noFill/>
                          </a:ln>
                          <a:effectLst/>
                          <a:extLst>
                            <a:ext uri="{C572A759-6A51-4108-AA02-DFA0A04FC94B}">
                              <ma14:wrappingTextBoxFlag xmlns:ma14="http://schemas.microsoft.com/office/mac/drawingml/2011/main"/>
                            </a:ext>
                          </a:extLst>
                        </wps:spPr>
                        <wps:txbx id="12">
                          <w:txbxContent>
                            <w:p w14:paraId="6AC53BCE" w14:textId="77777777" w:rsidR="009F451B" w:rsidRPr="00A97F0C" w:rsidRDefault="009F451B" w:rsidP="00A050F9">
                              <w:pPr>
                                <w:pStyle w:val="BodyText"/>
                                <w:rPr>
                                  <w:sz w:val="28"/>
                                  <w:szCs w:val="28"/>
                                </w:rPr>
                              </w:pPr>
                              <w:r w:rsidRPr="00A97F0C">
                                <w:rPr>
                                  <w:sz w:val="28"/>
                                  <w:szCs w:val="28"/>
                                </w:rPr>
                                <w:t xml:space="preserve">Want to help a skater get started!  You can donate towards rental gear to support their journey.  </w:t>
                              </w:r>
                            </w:p>
                            <w:p w14:paraId="2B94475F" w14:textId="77777777" w:rsidR="009F451B" w:rsidRPr="00A97F0C" w:rsidRDefault="009F451B" w:rsidP="00A050F9">
                              <w:pPr>
                                <w:pStyle w:val="BodyText"/>
                                <w:rPr>
                                  <w:sz w:val="28"/>
                                  <w:szCs w:val="28"/>
                                </w:rPr>
                              </w:pPr>
                              <w:r w:rsidRPr="00A97F0C">
                                <w:rPr>
                                  <w:sz w:val="28"/>
                                  <w:szCs w:val="28"/>
                                </w:rPr>
                                <w:t xml:space="preserve">Paypal:  </w:t>
                              </w:r>
                              <w:hyperlink r:id="rId23" w:history="1">
                                <w:r w:rsidRPr="00A97F0C">
                                  <w:rPr>
                                    <w:rStyle w:val="Hyperlink"/>
                                    <w:sz w:val="28"/>
                                    <w:szCs w:val="28"/>
                                  </w:rPr>
                                  <w:t>sk8teforkids@gmail.com</w:t>
                                </w:r>
                              </w:hyperlink>
                              <w:r w:rsidRPr="00A97F0C">
                                <w:rPr>
                                  <w:sz w:val="28"/>
                                  <w:szCs w:val="28"/>
                                </w:rPr>
                                <w:t xml:space="preserve"> and indicate you want to help a child Skate&amp;Roll in the comment!</w:t>
                              </w:r>
                              <w:r w:rsidR="00A97F0C" w:rsidRPr="00A97F0C">
                                <w:rPr>
                                  <w:sz w:val="28"/>
                                  <w:szCs w:val="28"/>
                                </w:rPr>
                                <w:t xml:space="preserve"> As little as $50 can start a skater with skates and gear. </w:t>
                              </w:r>
                            </w:p>
                            <w:p w14:paraId="7282D2F6" w14:textId="77777777" w:rsidR="009F451B" w:rsidRDefault="00A97F0C" w:rsidP="00A050F9">
                              <w:pPr>
                                <w:pStyle w:val="BodyText"/>
                                <w:rPr>
                                  <w:sz w:val="28"/>
                                  <w:szCs w:val="28"/>
                                </w:rPr>
                              </w:pPr>
                              <w:r>
                                <w:rPr>
                                  <w:sz w:val="28"/>
                                  <w:szCs w:val="28"/>
                                </w:rPr>
                                <w:t xml:space="preserve">Want to be sponsored on all our media platforms (i.e. facebook, instagram, website).  $100 / per year.  Email us for more information @ </w:t>
                              </w:r>
                              <w:hyperlink r:id="rId24" w:history="1">
                                <w:r w:rsidRPr="001F651F">
                                  <w:rPr>
                                    <w:rStyle w:val="Hyperlink"/>
                                    <w:sz w:val="28"/>
                                    <w:szCs w:val="28"/>
                                  </w:rPr>
                                  <w:t>sk8teforkids@gmail.com</w:t>
                                </w:r>
                              </w:hyperlink>
                            </w:p>
                            <w:p w14:paraId="1FE42433" w14:textId="77777777" w:rsidR="00A97F0C" w:rsidRPr="009F451B" w:rsidRDefault="00A97F0C" w:rsidP="00A050F9">
                              <w:pPr>
                                <w:pStyle w:val="BodyText"/>
                                <w:rPr>
                                  <w:sz w:val="28"/>
                                  <w:szCs w:val="28"/>
                                </w:rPr>
                              </w:pPr>
                              <w:r>
                                <w:rPr>
                                  <w:sz w:val="28"/>
                                  <w:szCs w:val="28"/>
                                </w:rPr>
                                <w:t xml:space="preserve">Want to be on our first release of CCJRD wear?  Donate $150/per year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433195"/>
                            <a:ext cx="3275965" cy="164338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493135"/>
                            <a:ext cx="3275965" cy="164338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761355"/>
                            <a:ext cx="3275965" cy="70421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52" style="position:absolute;margin-left:46.8pt;margin-top:99.2pt;width:272.35pt;height:509.1pt;z-index:251642368;mso-position-horizontal-relative:page;mso-position-vertical-relative:page" coordsize="3458845,6465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" mv:complextextbox="1">
                <v:shape id="Text Box 163" o:spid="_x0000_s1053" type="#_x0000_t202" style="position:absolute;width:3458845;height:6286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cJBxAAA&#10;ANwAAAAPAAAAZHJzL2Rvd25yZXYueG1sRI/disIwFITvhX2HcBa8kTXVi2K7pmURCiLe+PMAh+Zs&#10;G7Y5KU1Wq09vBMHLYWa+YdblaDtxocEbxwoW8wQEce204UbB+VR9rUD4gKyxc0wKbuShLD4ma8y1&#10;u/KBLsfQiAhhn6OCNoQ+l9LXLVn0c9cTR+/XDRZDlEMj9YDXCLedXCZJKi0ajgst9rRpqf47/lsF&#10;1Xi/m12aZpztq1ndVTefmI1S08/x5xtEoDG8w6/2VitYZSk8z8Qj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XCQ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1" o:spid="_x0000_s1054" type="#_x0000_t202" style="position:absolute;left:91440;top:417830;width:3275965;height:1016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6AC53BCE" w14:textId="77777777" w:rsidR="009F451B" w:rsidRPr="00A97F0C" w:rsidRDefault="009F451B" w:rsidP="00A050F9">
                        <w:pPr>
                          <w:pStyle w:val="BodyText"/>
                          <w:rPr>
                            <w:sz w:val="28"/>
                            <w:szCs w:val="28"/>
                          </w:rPr>
                        </w:pPr>
                        <w:r w:rsidRPr="00A97F0C">
                          <w:rPr>
                            <w:sz w:val="28"/>
                            <w:szCs w:val="28"/>
                          </w:rPr>
                          <w:t xml:space="preserve">Want to help a skater get started!  You can donate towards rental gear to support their journey.  </w:t>
                        </w:r>
                      </w:p>
                      <w:p w14:paraId="2B94475F" w14:textId="77777777" w:rsidR="009F451B" w:rsidRPr="00A97F0C" w:rsidRDefault="009F451B" w:rsidP="00A050F9">
                        <w:pPr>
                          <w:pStyle w:val="BodyText"/>
                          <w:rPr>
                            <w:sz w:val="28"/>
                            <w:szCs w:val="28"/>
                          </w:rPr>
                        </w:pPr>
                        <w:r w:rsidRPr="00A97F0C">
                          <w:rPr>
                            <w:sz w:val="28"/>
                            <w:szCs w:val="28"/>
                          </w:rPr>
                          <w:t xml:space="preserve">Paypal:  </w:t>
                        </w:r>
                        <w:hyperlink r:id="rId25" w:history="1">
                          <w:r w:rsidRPr="00A97F0C">
                            <w:rPr>
                              <w:rStyle w:val="Hyperlink"/>
                              <w:sz w:val="28"/>
                              <w:szCs w:val="28"/>
                            </w:rPr>
                            <w:t>sk8teforkids@gmail.com</w:t>
                          </w:r>
                        </w:hyperlink>
                        <w:r w:rsidRPr="00A97F0C">
                          <w:rPr>
                            <w:sz w:val="28"/>
                            <w:szCs w:val="28"/>
                          </w:rPr>
                          <w:t xml:space="preserve"> and indicate you want to help a child Skate&amp;Roll in the comment!</w:t>
                        </w:r>
                        <w:r w:rsidR="00A97F0C" w:rsidRPr="00A97F0C">
                          <w:rPr>
                            <w:sz w:val="28"/>
                            <w:szCs w:val="28"/>
                          </w:rPr>
                          <w:t xml:space="preserve"> As little as $50 can start a skater with skates and gear. </w:t>
                        </w:r>
                      </w:p>
                      <w:p w14:paraId="7282D2F6" w14:textId="77777777" w:rsidR="009F451B" w:rsidRDefault="00A97F0C" w:rsidP="00A050F9">
                        <w:pPr>
                          <w:pStyle w:val="BodyText"/>
                          <w:rPr>
                            <w:sz w:val="28"/>
                            <w:szCs w:val="28"/>
                          </w:rPr>
                        </w:pPr>
                        <w:r>
                          <w:rPr>
                            <w:sz w:val="28"/>
                            <w:szCs w:val="28"/>
                          </w:rPr>
                          <w:t xml:space="preserve">Want to be sponsored on all our media platforms (i.e. facebook, instagram, website).  $100 / per year.  Email us for more information @ </w:t>
                        </w:r>
                        <w:hyperlink r:id="rId26" w:history="1">
                          <w:r w:rsidRPr="001F651F">
                            <w:rPr>
                              <w:rStyle w:val="Hyperlink"/>
                              <w:sz w:val="28"/>
                              <w:szCs w:val="28"/>
                            </w:rPr>
                            <w:t>sk8teforkids@gmail.com</w:t>
                          </w:r>
                        </w:hyperlink>
                      </w:p>
                      <w:p w14:paraId="1FE42433" w14:textId="77777777" w:rsidR="00A97F0C" w:rsidRPr="009F451B" w:rsidRDefault="00A97F0C" w:rsidP="00A050F9">
                        <w:pPr>
                          <w:pStyle w:val="BodyText"/>
                          <w:rPr>
                            <w:sz w:val="28"/>
                            <w:szCs w:val="28"/>
                          </w:rPr>
                        </w:pPr>
                        <w:r>
                          <w:rPr>
                            <w:sz w:val="28"/>
                            <w:szCs w:val="28"/>
                          </w:rPr>
                          <w:t xml:space="preserve">Want to be on our first release of CCJRD wear?  Donate $150/per year </w:t>
                        </w:r>
                      </w:p>
                    </w:txbxContent>
                  </v:textbox>
                </v:shape>
                <v:shape id="Text Box 22" o:spid="_x0000_s1055" type="#_x0000_t202" style="position:absolute;left:91440;top:1433195;width:327596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6" type="#_x0000_t202" style="position:absolute;left:91440;top:3493135;width:327596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5" inset="0,0,0,0">
                    <w:txbxContent/>
                  </v:textbox>
                </v:shape>
                <v:shape id="Text Box 25" o:spid="_x0000_s1057" type="#_x0000_t202" style="position:absolute;left:91440;top:5761355;width:3275965;height:704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A97F0C">
        <w:rPr>
          <w:noProof/>
        </w:rPr>
        <mc:AlternateContent>
          <mc:Choice Requires="wps">
            <w:drawing>
              <wp:anchor distT="0" distB="0" distL="114300" distR="114300" simplePos="0" relativeHeight="251645440" behindDoc="0" locked="0" layoutInCell="0" allowOverlap="1" wp14:anchorId="7342F9A1" wp14:editId="0CA391E8">
                <wp:simplePos x="0" y="0"/>
                <wp:positionH relativeFrom="page">
                  <wp:posOffset>594360</wp:posOffset>
                </wp:positionH>
                <wp:positionV relativeFrom="page">
                  <wp:posOffset>4346575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4B8A191" w14:textId="77777777" w:rsidR="009F451B" w:rsidRPr="009F451B" w:rsidRDefault="009F451B" w:rsidP="00A050F9">
                            <w:pPr>
                              <w:pStyle w:val="Boxheading-medium"/>
                              <w:rPr>
                                <w:color w:val="FF6700" w:themeColor="accent3"/>
                              </w:rPr>
                            </w:pPr>
                            <w:r>
                              <w:rPr>
                                <w:color w:val="FF6700" w:themeColor="accent3"/>
                              </w:rPr>
                              <w:t>Media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6.8pt;margin-top:342.2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" o:allowincell="f" filled="f" fillcolor="#b3cfff" stroked="f" strokecolor="#b3cfff" strokeweight="1.5pt">
                <v:fill color2="#3f80cd" focus="100%" type="gradient">
                  <o:fill v:ext="view" type="gradientUnscaled"/>
                </v:fill>
                <v:textbox inset=",0,,0">
                  <w:txbxContent>
                    <w:p w14:paraId="64B8A191" w14:textId="77777777" w:rsidR="009F451B" w:rsidRPr="009F451B" w:rsidRDefault="009F451B" w:rsidP="00A050F9">
                      <w:pPr>
                        <w:pStyle w:val="Boxheading-medium"/>
                        <w:rPr>
                          <w:color w:val="FF6700" w:themeColor="accent3"/>
                        </w:rPr>
                      </w:pPr>
                      <w:r>
                        <w:rPr>
                          <w:color w:val="FF6700" w:themeColor="accent3"/>
                        </w:rPr>
                        <w:t>Media Program:</w:t>
                      </w:r>
                    </w:p>
                  </w:txbxContent>
                </v:textbox>
                <w10:wrap type="tight" anchorx="page" anchory="page"/>
              </v:shape>
            </w:pict>
          </mc:Fallback>
        </mc:AlternateContent>
      </w:r>
      <w:r w:rsidR="009F451B">
        <w:rPr>
          <w:noProof/>
        </w:rPr>
        <mc:AlternateContent>
          <mc:Choice Requires="wps">
            <w:drawing>
              <wp:anchor distT="0" distB="0" distL="114300" distR="114300" simplePos="0" relativeHeight="251694592" behindDoc="0" locked="0" layoutInCell="0" allowOverlap="1" wp14:anchorId="3098329A" wp14:editId="7A212248">
                <wp:simplePos x="0" y="0"/>
                <wp:positionH relativeFrom="page">
                  <wp:posOffset>548640</wp:posOffset>
                </wp:positionH>
                <wp:positionV relativeFrom="page">
                  <wp:posOffset>1259840</wp:posOffset>
                </wp:positionV>
                <wp:extent cx="3715385" cy="356235"/>
                <wp:effectExtent l="0" t="0" r="0" b="24765"/>
                <wp:wrapTight wrapText="bothSides">
                  <wp:wrapPolygon edited="0">
                    <wp:start x="148" y="0"/>
                    <wp:lineTo x="148" y="21561"/>
                    <wp:lineTo x="21264" y="21561"/>
                    <wp:lineTo x="21264" y="0"/>
                    <wp:lineTo x="148" y="0"/>
                  </wp:wrapPolygon>
                </wp:wrapTight>
                <wp:docPr id="92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BB485F" w14:textId="77777777" w:rsidR="009F451B" w:rsidRPr="009F451B" w:rsidRDefault="009F451B" w:rsidP="009F451B">
                            <w:pPr>
                              <w:pStyle w:val="Boxheading-medium"/>
                              <w:rPr>
                                <w:color w:val="FF6700" w:themeColor="accent3"/>
                              </w:rPr>
                            </w:pPr>
                            <w:r>
                              <w:rPr>
                                <w:color w:val="FF6700" w:themeColor="accent3"/>
                              </w:rPr>
                              <w:t>Skater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3.2pt;margin-top:99.2pt;width:292.55pt;height:28.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" o:allowincell="f" filled="f" fillcolor="#b3cfff" stroked="f" strokecolor="#b3cfff" strokeweight="1.5pt">
                <v:fill color2="#3f80cd" focus="100%" type="gradient">
                  <o:fill v:ext="view" type="gradientUnscaled"/>
                </v:fill>
                <v:textbox inset=",0,,0">
                  <w:txbxContent>
                    <w:p w14:paraId="10BB485F" w14:textId="77777777" w:rsidR="009F451B" w:rsidRPr="009F451B" w:rsidRDefault="009F451B" w:rsidP="009F451B">
                      <w:pPr>
                        <w:pStyle w:val="Boxheading-medium"/>
                        <w:rPr>
                          <w:color w:val="FF6700" w:themeColor="accent3"/>
                        </w:rPr>
                      </w:pPr>
                      <w:r>
                        <w:rPr>
                          <w:color w:val="FF6700" w:themeColor="accent3"/>
                        </w:rPr>
                        <w:t>Skater Program:</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1344" behindDoc="0" locked="0" layoutInCell="0" allowOverlap="1" wp14:anchorId="1C066BC4" wp14:editId="642D1C6A">
                <wp:simplePos x="0" y="0"/>
                <wp:positionH relativeFrom="page">
                  <wp:posOffset>594360</wp:posOffset>
                </wp:positionH>
                <wp:positionV relativeFrom="page">
                  <wp:posOffset>594360</wp:posOffset>
                </wp:positionV>
                <wp:extent cx="3458845" cy="6654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EC18B2B" w14:textId="77777777" w:rsidR="009F451B" w:rsidRDefault="009F451B" w:rsidP="00A050F9">
                            <w:pPr>
                              <w:pStyle w:val="Heading3"/>
                            </w:pPr>
                            <w:r>
                              <w:t>S</w:t>
                            </w:r>
                            <w:r w:rsidR="00A97F0C">
                              <w:t>ponsorship Contact In</w:t>
                            </w:r>
                            <w:r>
                              <w:t>f</w:t>
                            </w:r>
                            <w:r w:rsidR="00A97F0C">
                              <w:t>o</w:t>
                            </w:r>
                            <w:r>
                              <w:t xml:space="preserve">rmation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60"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b0A24DAACb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" o:allowincell="f" filled="f" fillcolor="#b3cfff" stroked="f" strokecolor="#b3cfff" strokeweight="1.5pt">
                <v:fill color2="#3f80cd" focus="100%" type="gradient">
                  <o:fill v:ext="view" type="gradientUnscaled"/>
                </v:fill>
                <v:textbox inset=",0,,0">
                  <w:txbxContent>
                    <w:p w14:paraId="4EC18B2B" w14:textId="77777777" w:rsidR="009F451B" w:rsidRDefault="009F451B" w:rsidP="00A050F9">
                      <w:pPr>
                        <w:pStyle w:val="Heading3"/>
                      </w:pPr>
                      <w:r>
                        <w:t>S</w:t>
                      </w:r>
                      <w:r w:rsidR="00A97F0C">
                        <w:t>ponsorship Contact In</w:t>
                      </w:r>
                      <w:r>
                        <w:t>f</w:t>
                      </w:r>
                      <w:r w:rsidR="00A97F0C">
                        <w:t>o</w:t>
                      </w:r>
                      <w:r>
                        <w:t xml:space="preserve">rmation </w:t>
                      </w:r>
                    </w:p>
                  </w:txbxContent>
                </v:textbox>
                <w10:wrap anchorx="page" anchory="page"/>
              </v:shape>
            </w:pict>
          </mc:Fallback>
        </mc:AlternateContent>
      </w:r>
      <w:r w:rsidR="00B863B5">
        <w:br w:type="page"/>
      </w:r>
      <w:r w:rsidR="005471BF">
        <w:rPr>
          <w:noProof/>
        </w:rPr>
        <w:lastRenderedPageBreak/>
        <mc:AlternateContent>
          <mc:Choice Requires="wps">
            <w:drawing>
              <wp:anchor distT="0" distB="0" distL="114300" distR="114300" simplePos="0" relativeHeight="251653632" behindDoc="0" locked="0" layoutInCell="1" allowOverlap="1" wp14:anchorId="4648C54A" wp14:editId="1563FBBB">
                <wp:simplePos x="0" y="0"/>
                <wp:positionH relativeFrom="page">
                  <wp:posOffset>1286510</wp:posOffset>
                </wp:positionH>
                <wp:positionV relativeFrom="page">
                  <wp:posOffset>5697855</wp:posOffset>
                </wp:positionV>
                <wp:extent cx="2157730" cy="960120"/>
                <wp:effectExtent l="0" t="0" r="0" b="5080"/>
                <wp:wrapThrough wrapText="bothSides">
                  <wp:wrapPolygon edited="0">
                    <wp:start x="254" y="0"/>
                    <wp:lineTo x="254" y="21143"/>
                    <wp:lineTo x="21104" y="21143"/>
                    <wp:lineTo x="21104" y="0"/>
                    <wp:lineTo x="254" y="0"/>
                  </wp:wrapPolygon>
                </wp:wrapThrough>
                <wp:docPr id="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DE41109" w14:textId="77777777" w:rsidR="009F451B" w:rsidRDefault="009F451B" w:rsidP="00A050F9">
                            <w:pPr>
                              <w:pStyle w:val="BoxText-Left"/>
                            </w:pPr>
                            <w:r>
                              <w:t xml:space="preserve">Morbi justo. Cras rutrum sapien non risus. Nam nibh erat, auctor sit amet, commodo ut, ornare id, ante. In imperdiet.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61" type="#_x0000_t202" style="position:absolute;margin-left:101.3pt;margin-top:448.65pt;width:169.9pt;height:7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" mv:complextextbox="1" filled="f" fillcolor="#b3cfff" stroked="f" strokecolor="#b3cfff" strokeweight="1.5pt">
                <v:fill color2="#3f80cd" focus="100%" type="gradient">
                  <o:fill v:ext="view" type="gradientUnscaled"/>
                </v:fill>
                <v:stroke o:forcedash="t"/>
                <v:textbox inset=",0,,0">
                  <w:txbxContent>
                    <w:p w14:paraId="7DE41109" w14:textId="77777777" w:rsidR="009F451B" w:rsidRDefault="009F451B" w:rsidP="00A050F9">
                      <w:pPr>
                        <w:pStyle w:val="BoxText-Left"/>
                      </w:pPr>
                      <w:r>
                        <w:t xml:space="preserve">Morbi justo. Cras rutrum sapien non risus. Nam nibh erat, auctor sit amet, commodo ut, ornare id, ante. In imperdiet. </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0560" behindDoc="0" locked="0" layoutInCell="1" allowOverlap="1" wp14:anchorId="647BA2F6" wp14:editId="7627B3F8">
                <wp:simplePos x="0" y="0"/>
                <wp:positionH relativeFrom="page">
                  <wp:posOffset>640080</wp:posOffset>
                </wp:positionH>
                <wp:positionV relativeFrom="page">
                  <wp:posOffset>3707130</wp:posOffset>
                </wp:positionV>
                <wp:extent cx="3017520" cy="1874520"/>
                <wp:effectExtent l="0" t="0" r="0" b="5080"/>
                <wp:wrapThrough wrapText="bothSides">
                  <wp:wrapPolygon edited="0">
                    <wp:start x="182" y="0"/>
                    <wp:lineTo x="182" y="21366"/>
                    <wp:lineTo x="21273" y="21366"/>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745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78CFAA5" w14:textId="77777777" w:rsidR="009F451B" w:rsidRDefault="009F451B" w:rsidP="00A050F9">
                            <w:pPr>
                              <w:pStyle w:val="BoxText-Left"/>
                            </w:pPr>
                            <w:r>
                              <w:t xml:space="preserve">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2" type="#_x0000_t202" style="position:absolute;margin-left:50.4pt;margin-top:291.9pt;width:237.6pt;height:147.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" mv:complextextbox="1" filled="f" fillcolor="#b3cfff" stroked="f" strokecolor="#b3cfff" strokeweight="1.5pt">
                <v:fill color2="#3f80cd" focus="100%" type="gradient">
                  <o:fill v:ext="view" type="gradientUnscaled"/>
                </v:fill>
                <v:stroke o:forcedash="t"/>
                <v:textbox inset=",0,,0">
                  <w:txbxContent>
                    <w:p w14:paraId="078CFAA5" w14:textId="77777777" w:rsidR="009F451B" w:rsidRDefault="009F451B" w:rsidP="00A050F9">
                      <w:pPr>
                        <w:pStyle w:val="BoxText-Left"/>
                      </w:pPr>
                      <w:r>
                        <w:t xml:space="preserve">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w:t>
                      </w:r>
                    </w:p>
                  </w:txbxContent>
                </v:textbox>
                <w10:wrap type="through" anchorx="page" anchory="page"/>
              </v:shape>
            </w:pict>
          </mc:Fallback>
        </mc:AlternateContent>
      </w:r>
    </w:p>
    <w:p w14:paraId="4F13FE7B" w14:textId="77777777" w:rsidR="00DB089A" w:rsidRDefault="00DB089A" w:rsidP="00A050F9"/>
    <w:sectPr w:rsidR="00DB089A" w:rsidSect="00A050F9">
      <w:headerReference w:type="first" r:id="rId27"/>
      <w:footerReference w:type="first" r:id="rId2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C0DA1" w14:textId="77777777" w:rsidR="00810037" w:rsidRDefault="00810037">
      <w:r>
        <w:separator/>
      </w:r>
    </w:p>
  </w:endnote>
  <w:endnote w:type="continuationSeparator" w:id="0">
    <w:p w14:paraId="440FBBEB" w14:textId="77777777" w:rsidR="00810037" w:rsidRDefault="0081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C04A0" w14:textId="77777777" w:rsidR="009F451B" w:rsidRDefault="009F451B">
    <w:pPr>
      <w:pStyle w:val="Footer"/>
    </w:pPr>
    <w:r>
      <w:rPr>
        <w:noProof/>
      </w:rPr>
      <mc:AlternateContent>
        <mc:Choice Requires="wps">
          <w:drawing>
            <wp:anchor distT="0" distB="0" distL="114300" distR="114300" simplePos="0" relativeHeight="251659265" behindDoc="0" locked="0" layoutInCell="1" allowOverlap="1" wp14:anchorId="33FF1159" wp14:editId="5B4953CE">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71BBBF4" w14:textId="77777777" w:rsidR="009F451B" w:rsidRDefault="009F451B" w:rsidP="00A050F9">
                          <w:pPr>
                            <w:pStyle w:val="Page"/>
                          </w:pPr>
                          <w:r>
                            <w:fldChar w:fldCharType="begin"/>
                          </w:r>
                          <w:r>
                            <w:instrText xml:space="preserve"> PAGE  \* MERGEFORMAT </w:instrText>
                          </w:r>
                          <w:r>
                            <w:fldChar w:fldCharType="separate"/>
                          </w:r>
                          <w:r w:rsidR="00810037">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63"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371BBBF4" w14:textId="77777777" w:rsidR="009F451B" w:rsidRDefault="009F451B" w:rsidP="00A050F9">
                    <w:pPr>
                      <w:pStyle w:val="Page"/>
                    </w:pPr>
                    <w:r>
                      <w:fldChar w:fldCharType="begin"/>
                    </w:r>
                    <w:r>
                      <w:instrText xml:space="preserve"> PAGE  \* MERGEFORMAT </w:instrText>
                    </w:r>
                    <w:r>
                      <w:fldChar w:fldCharType="separate"/>
                    </w:r>
                    <w:r w:rsidR="00810037">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DFED6" w14:textId="77777777" w:rsidR="009F451B" w:rsidRDefault="009F45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95F59" w14:textId="77777777" w:rsidR="00810037" w:rsidRDefault="00810037">
      <w:r>
        <w:separator/>
      </w:r>
    </w:p>
  </w:footnote>
  <w:footnote w:type="continuationSeparator" w:id="0">
    <w:p w14:paraId="3C6FC3A1" w14:textId="77777777" w:rsidR="00810037" w:rsidRDefault="008100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6A4B" w14:textId="77777777" w:rsidR="009F451B" w:rsidRDefault="009F451B">
    <w:pPr>
      <w:pStyle w:val="Header"/>
    </w:pPr>
    <w:r>
      <w:rPr>
        <w:noProof/>
      </w:rPr>
      <mc:AlternateContent>
        <mc:Choice Requires="wps">
          <w:drawing>
            <wp:anchor distT="0" distB="0" distL="114300" distR="114300" simplePos="0" relativeHeight="251659264" behindDoc="0" locked="0" layoutInCell="0" allowOverlap="1" wp14:anchorId="132CBD0D" wp14:editId="365D4A7B">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76c5ef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F137" w14:textId="77777777" w:rsidR="009F451B" w:rsidRDefault="009F451B">
    <w:pPr>
      <w:pStyle w:val="Header"/>
    </w:pPr>
    <w:r>
      <w:rPr>
        <w:noProof/>
      </w:rPr>
      <mc:AlternateContent>
        <mc:Choice Requires="wps">
          <w:drawing>
            <wp:anchor distT="0" distB="0" distL="114300" distR="114300" simplePos="0" relativeHeight="251658240" behindDoc="0" locked="0" layoutInCell="0" allowOverlap="1" wp14:anchorId="2720E2D3" wp14:editId="33AA7C1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76c5ef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DE110" w14:textId="77777777" w:rsidR="009F451B" w:rsidRDefault="009F451B">
    <w:pPr>
      <w:pStyle w:val="Header"/>
    </w:pPr>
    <w:r>
      <w:rPr>
        <w:noProof/>
      </w:rPr>
      <mc:AlternateContent>
        <mc:Choice Requires="wps">
          <w:drawing>
            <wp:anchor distT="0" distB="0" distL="114300" distR="114300" simplePos="0" relativeHeight="251659267" behindDoc="0" locked="0" layoutInCell="0" allowOverlap="1" wp14:anchorId="2E67441D" wp14:editId="4AACEA7F">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76c5ef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30E038F4"/>
    <w:multiLevelType w:val="hybridMultilevel"/>
    <w:tmpl w:val="45F8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B84837"/>
    <w:multiLevelType w:val="hybridMultilevel"/>
    <w:tmpl w:val="75E8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F27D9"/>
    <w:multiLevelType w:val="hybridMultilevel"/>
    <w:tmpl w:val="E45E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817446"/>
    <w:rsid w:val="000435EF"/>
    <w:rsid w:val="000A3D77"/>
    <w:rsid w:val="00140482"/>
    <w:rsid w:val="00207ABB"/>
    <w:rsid w:val="00226F19"/>
    <w:rsid w:val="002C4A88"/>
    <w:rsid w:val="00302A6F"/>
    <w:rsid w:val="00316EFD"/>
    <w:rsid w:val="003336B4"/>
    <w:rsid w:val="003C568E"/>
    <w:rsid w:val="003E5899"/>
    <w:rsid w:val="00472340"/>
    <w:rsid w:val="004A0865"/>
    <w:rsid w:val="005471BF"/>
    <w:rsid w:val="00576B7C"/>
    <w:rsid w:val="00594CE2"/>
    <w:rsid w:val="005F58CA"/>
    <w:rsid w:val="0067057D"/>
    <w:rsid w:val="00753D6E"/>
    <w:rsid w:val="00810037"/>
    <w:rsid w:val="00817446"/>
    <w:rsid w:val="008C000A"/>
    <w:rsid w:val="009F451B"/>
    <w:rsid w:val="009F65DE"/>
    <w:rsid w:val="00A050F9"/>
    <w:rsid w:val="00A10F33"/>
    <w:rsid w:val="00A97F0C"/>
    <w:rsid w:val="00AE04C3"/>
    <w:rsid w:val="00B82996"/>
    <w:rsid w:val="00B863B5"/>
    <w:rsid w:val="00BC00D7"/>
    <w:rsid w:val="00C00863"/>
    <w:rsid w:val="00C47AD3"/>
    <w:rsid w:val="00C57849"/>
    <w:rsid w:val="00D101B9"/>
    <w:rsid w:val="00D1166B"/>
    <w:rsid w:val="00DB089A"/>
    <w:rsid w:val="00DD2C6A"/>
    <w:rsid w:val="00E147B9"/>
    <w:rsid w:val="00E92857"/>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71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EA022" w:themeColor="accent2"/>
      <w:sz w:val="48"/>
      <w:szCs w:val="32"/>
    </w:rPr>
  </w:style>
  <w:style w:type="paragraph" w:styleId="Heading2">
    <w:name w:val="heading 2"/>
    <w:basedOn w:val="Normal"/>
    <w:link w:val="Heading2Char"/>
    <w:rsid w:val="0062519F"/>
    <w:pPr>
      <w:outlineLvl w:val="1"/>
    </w:pPr>
    <w:rPr>
      <w:bCs/>
      <w:color w:val="318FC5"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EA02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EA02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18FC5"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EA02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EA02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EA02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6C5EF" w:themeColor="accent1"/>
      <w:sz w:val="20"/>
    </w:rPr>
  </w:style>
  <w:style w:type="character" w:styleId="Hyperlink">
    <w:name w:val="Hyperlink"/>
    <w:basedOn w:val="DefaultParagraphFont"/>
    <w:rsid w:val="00817446"/>
    <w:rPr>
      <w:color w:val="7AB6E8"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EA022" w:themeColor="accent2"/>
      <w:sz w:val="48"/>
      <w:szCs w:val="32"/>
    </w:rPr>
  </w:style>
  <w:style w:type="paragraph" w:styleId="Heading2">
    <w:name w:val="heading 2"/>
    <w:basedOn w:val="Normal"/>
    <w:link w:val="Heading2Char"/>
    <w:rsid w:val="0062519F"/>
    <w:pPr>
      <w:outlineLvl w:val="1"/>
    </w:pPr>
    <w:rPr>
      <w:bCs/>
      <w:color w:val="318FC5"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EA02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EA02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18FC5"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EA02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EA02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EA02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6C5EF" w:themeColor="accent1"/>
      <w:sz w:val="20"/>
    </w:rPr>
  </w:style>
  <w:style w:type="character" w:styleId="Hyperlink">
    <w:name w:val="Hyperlink"/>
    <w:basedOn w:val="DefaultParagraphFont"/>
    <w:rsid w:val="00817446"/>
    <w:rPr>
      <w:color w:val="7AB6E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capecodjuniorrollerderby.com" TargetMode="External"/><Relationship Id="rId21" Type="http://schemas.openxmlformats.org/officeDocument/2006/relationships/image" Target="media/image3.jpg"/><Relationship Id="rId22" Type="http://schemas.openxmlformats.org/officeDocument/2006/relationships/image" Target="media/image4.JPG"/><Relationship Id="rId23" Type="http://schemas.openxmlformats.org/officeDocument/2006/relationships/hyperlink" Target="mailto:sk8teforkids@gmail.com" TargetMode="External"/><Relationship Id="rId24" Type="http://schemas.openxmlformats.org/officeDocument/2006/relationships/hyperlink" Target="mailto:sk8teforkids@gmail.com" TargetMode="External"/><Relationship Id="rId25" Type="http://schemas.openxmlformats.org/officeDocument/2006/relationships/hyperlink" Target="mailto:sk8teforkids@gmail.com" TargetMode="External"/><Relationship Id="rId26" Type="http://schemas.openxmlformats.org/officeDocument/2006/relationships/hyperlink" Target="mailto:sk8teforkids@gmail.com" TargetMode="External"/><Relationship Id="rId27" Type="http://schemas.openxmlformats.org/officeDocument/2006/relationships/header" Target="header3.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emf"/><Relationship Id="rId12" Type="http://schemas.openxmlformats.org/officeDocument/2006/relationships/hyperlink" Target="mailto:Sk8teforkids@gmail.com" TargetMode="External"/><Relationship Id="rId13" Type="http://schemas.openxmlformats.org/officeDocument/2006/relationships/hyperlink" Target="http://www.capecodjuniorrollerderby.com" TargetMode="External"/><Relationship Id="rId14" Type="http://schemas.openxmlformats.org/officeDocument/2006/relationships/hyperlink" Target="mailto:Sk8teforkids@gmail.com" TargetMode="External"/><Relationship Id="rId15" Type="http://schemas.openxmlformats.org/officeDocument/2006/relationships/hyperlink" Target="http://www.capecodjuniorrollerderby.com" TargetMode="External"/><Relationship Id="rId16" Type="http://schemas.openxmlformats.org/officeDocument/2006/relationships/image" Target="media/image2.png"/><Relationship Id="rId17" Type="http://schemas.openxmlformats.org/officeDocument/2006/relationships/hyperlink" Target="mailto:Sk8teforkids@gmail.com" TargetMode="External"/><Relationship Id="rId18" Type="http://schemas.openxmlformats.org/officeDocument/2006/relationships/hyperlink" Target="http://www.capecodjuniorrollerderby.com" TargetMode="External"/><Relationship Id="rId19" Type="http://schemas.openxmlformats.org/officeDocument/2006/relationships/hyperlink" Target="mailto:Sk8teforkids@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Foundry">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TotalTime>
  <Pages>4</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Mae Varvaro</dc:creator>
  <cp:keywords/>
  <dc:description/>
  <cp:lastModifiedBy>Sara Mae Varvaro</cp:lastModifiedBy>
  <cp:revision>4</cp:revision>
  <cp:lastPrinted>2007-05-07T22:10:00Z</cp:lastPrinted>
  <dcterms:created xsi:type="dcterms:W3CDTF">2018-08-24T12:01:00Z</dcterms:created>
  <dcterms:modified xsi:type="dcterms:W3CDTF">2018-08-24T12:02:00Z</dcterms:modified>
  <cp:category/>
</cp:coreProperties>
</file>